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DFDE7B" w14:textId="77777777" w:rsidR="00943B46" w:rsidRPr="00C66BF8" w:rsidRDefault="00246694" w:rsidP="00267F4E">
      <w:pPr>
        <w:tabs>
          <w:tab w:val="left" w:pos="5363"/>
        </w:tabs>
        <w:rPr>
          <w:color w:val="FFFFFF" w:themeColor="background1"/>
          <w:sz w:val="28"/>
          <w:szCs w:val="28"/>
        </w:rPr>
      </w:pPr>
      <w:r w:rsidRPr="00C66BF8">
        <w:rPr>
          <w:color w:val="FFFFFF" w:themeColor="background1"/>
          <w:sz w:val="28"/>
          <w:szCs w:val="28"/>
        </w:rPr>
        <w:t>westsussex.gov.uk</w:t>
      </w:r>
    </w:p>
    <w:p w14:paraId="718203A0" w14:textId="297A0521" w:rsidR="00267F4E" w:rsidRPr="00C66BF8" w:rsidRDefault="00523931" w:rsidP="00F417DE">
      <w:pPr>
        <w:spacing w:before="1440"/>
        <w:rPr>
          <w:b/>
          <w:bCs/>
          <w:color w:val="FFFFFF" w:themeColor="background1"/>
          <w:sz w:val="72"/>
          <w:szCs w:val="72"/>
        </w:rPr>
      </w:pPr>
      <w:r w:rsidRPr="00C66BF8">
        <w:rPr>
          <w:b/>
          <w:bCs/>
          <w:color w:val="FFFFFF" w:themeColor="background1"/>
          <w:sz w:val="72"/>
          <w:szCs w:val="72"/>
        </w:rPr>
        <w:t>Wellbeing Questionnaire for Early Education</w:t>
      </w:r>
      <w:r w:rsidR="00BD7136" w:rsidRPr="00C66BF8">
        <w:rPr>
          <w:b/>
          <w:bCs/>
          <w:color w:val="FFFFFF" w:themeColor="background1"/>
          <w:sz w:val="72"/>
          <w:szCs w:val="72"/>
        </w:rPr>
        <w:t xml:space="preserve"> and Childcare </w:t>
      </w:r>
      <w:r w:rsidRPr="00C66BF8">
        <w:rPr>
          <w:b/>
          <w:bCs/>
          <w:color w:val="FFFFFF" w:themeColor="background1"/>
          <w:sz w:val="72"/>
          <w:szCs w:val="72"/>
        </w:rPr>
        <w:t>Settings</w:t>
      </w:r>
    </w:p>
    <w:p w14:paraId="23D1F60E" w14:textId="77777777" w:rsidR="005A2853" w:rsidRDefault="005A2853" w:rsidP="00267F4E">
      <w:pPr>
        <w:sectPr w:rsidR="005A2853" w:rsidSect="004A650C">
          <w:headerReference w:type="default" r:id="rId11"/>
          <w:footerReference w:type="default" r:id="rId12"/>
          <w:headerReference w:type="first" r:id="rId13"/>
          <w:pgSz w:w="11906" w:h="16838"/>
          <w:pgMar w:top="1134" w:right="851" w:bottom="1134" w:left="851" w:header="709" w:footer="709" w:gutter="0"/>
          <w:cols w:space="708"/>
          <w:titlePg/>
          <w:docGrid w:linePitch="360"/>
        </w:sectPr>
      </w:pPr>
    </w:p>
    <w:p w14:paraId="48D94456" w14:textId="77777777" w:rsidR="00B044C6" w:rsidRDefault="00B044C6">
      <w:pPr>
        <w:spacing w:after="160"/>
        <w:rPr>
          <w:rFonts w:eastAsiaTheme="majorEastAsia" w:cstheme="majorBidi"/>
          <w:color w:val="19446F"/>
          <w:sz w:val="52"/>
          <w:szCs w:val="52"/>
        </w:rPr>
      </w:pPr>
      <w:r>
        <w:rPr>
          <w:color w:val="19446F"/>
          <w:sz w:val="52"/>
          <w:szCs w:val="52"/>
        </w:rPr>
        <w:br w:type="page"/>
      </w:r>
    </w:p>
    <w:sdt>
      <w:sdtPr>
        <w:rPr>
          <w:b w:val="0"/>
          <w:bCs w:val="0"/>
          <w:color w:val="auto"/>
          <w:sz w:val="22"/>
          <w:szCs w:val="22"/>
        </w:rPr>
        <w:id w:val="-128580331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9889A09" w14:textId="55F957EA" w:rsidR="00563E95" w:rsidRPr="00946ABB" w:rsidRDefault="00563E95" w:rsidP="00C66BF8">
          <w:pPr>
            <w:pStyle w:val="Heading2"/>
          </w:pPr>
          <w:r w:rsidRPr="00946ABB">
            <w:t>Contents</w:t>
          </w:r>
        </w:p>
        <w:p w14:paraId="383BC695" w14:textId="49B3BDB6" w:rsidR="009352C1" w:rsidRPr="00ED293C" w:rsidRDefault="00563E95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ED293C">
            <w:rPr>
              <w:rFonts w:cstheme="minorHAnsi"/>
            </w:rPr>
            <w:fldChar w:fldCharType="begin"/>
          </w:r>
          <w:r w:rsidRPr="00ED293C">
            <w:rPr>
              <w:rFonts w:cstheme="minorHAnsi"/>
            </w:rPr>
            <w:instrText xml:space="preserve"> TOC \o "1-3" \h \z \u </w:instrText>
          </w:r>
          <w:r w:rsidRPr="00ED293C">
            <w:rPr>
              <w:rFonts w:cstheme="minorHAnsi"/>
            </w:rPr>
            <w:fldChar w:fldCharType="separate"/>
          </w:r>
          <w:hyperlink w:anchor="_Toc234303727" w:history="1">
            <w:r w:rsidR="009352C1" w:rsidRPr="00ED293C">
              <w:rPr>
                <w:rStyle w:val="Hyperlink"/>
                <w:rFonts w:cstheme="minorHAnsi"/>
                <w:noProof/>
              </w:rPr>
              <w:t>Introduction and Overview</w:t>
            </w:r>
            <w:r w:rsidR="009352C1" w:rsidRPr="00ED293C">
              <w:rPr>
                <w:rFonts w:cstheme="minorHAnsi"/>
                <w:noProof/>
                <w:webHidden/>
              </w:rPr>
              <w:tab/>
            </w:r>
            <w:r w:rsidR="009352C1" w:rsidRPr="00ED293C">
              <w:rPr>
                <w:rFonts w:cstheme="minorHAnsi"/>
                <w:noProof/>
                <w:webHidden/>
              </w:rPr>
              <w:fldChar w:fldCharType="begin"/>
            </w:r>
            <w:r w:rsidR="009352C1" w:rsidRPr="00ED293C">
              <w:rPr>
                <w:rFonts w:cstheme="minorHAnsi"/>
                <w:noProof/>
                <w:webHidden/>
              </w:rPr>
              <w:instrText xml:space="preserve"> PAGEREF _Toc234303727 \h </w:instrText>
            </w:r>
            <w:r w:rsidR="009352C1" w:rsidRPr="00ED293C">
              <w:rPr>
                <w:rFonts w:cstheme="minorHAnsi"/>
                <w:noProof/>
                <w:webHidden/>
              </w:rPr>
            </w:r>
            <w:r w:rsidR="009352C1"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3</w:t>
            </w:r>
            <w:r w:rsidR="009352C1"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83E12C0" w14:textId="4385BC48" w:rsidR="009352C1" w:rsidRPr="00ED293C" w:rsidRDefault="009352C1">
          <w:pPr>
            <w:pStyle w:val="TOC3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28" w:history="1">
            <w:r w:rsidRPr="00ED293C">
              <w:rPr>
                <w:rStyle w:val="Hyperlink"/>
                <w:rFonts w:cstheme="minorHAnsi"/>
                <w:noProof/>
              </w:rPr>
              <w:t>Ways you could use the resource: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_Toc234303728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3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0623AAD" w14:textId="461631B4" w:rsidR="009352C1" w:rsidRPr="00ED293C" w:rsidRDefault="009352C1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29" w:history="1">
            <w:r w:rsidRPr="00ED293C">
              <w:rPr>
                <w:rStyle w:val="Hyperlink"/>
                <w:rFonts w:cstheme="minorHAnsi"/>
                <w:noProof/>
              </w:rPr>
              <w:t>Key Words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_Toc234303729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4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371BA0B" w14:textId="0A31944C" w:rsidR="009352C1" w:rsidRPr="00ED293C" w:rsidRDefault="009352C1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30" w:history="1">
            <w:r w:rsidRPr="00ED293C">
              <w:rPr>
                <w:rStyle w:val="Hyperlink"/>
                <w:rFonts w:cstheme="minorHAnsi"/>
                <w:noProof/>
              </w:rPr>
              <w:t>My nursery feels safe and welcoming for everyone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_Toc234303730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5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CFAFE80" w14:textId="34DA66D4" w:rsidR="009352C1" w:rsidRPr="00ED293C" w:rsidRDefault="009352C1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31" w:history="1">
            <w:r w:rsidRPr="00ED293C">
              <w:rPr>
                <w:rStyle w:val="Hyperlink"/>
                <w:rFonts w:cstheme="minorHAnsi"/>
                <w:noProof/>
              </w:rPr>
              <w:t>Children are taught about emotional wellbeing and mental health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_Toc234303731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9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40271C8" w14:textId="59BEAF0C" w:rsidR="009352C1" w:rsidRPr="00ED293C" w:rsidRDefault="009352C1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32" w:history="1">
            <w:r w:rsidRPr="00ED293C">
              <w:rPr>
                <w:rStyle w:val="Hyperlink"/>
                <w:rFonts w:cstheme="minorHAnsi"/>
                <w:noProof/>
              </w:rPr>
              <w:t>The voice of every child is heard and valued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_Toc234303732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11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CD3D41C" w14:textId="7D04EECF" w:rsidR="009352C1" w:rsidRPr="00ED293C" w:rsidRDefault="009352C1">
          <w:pPr>
            <w:pStyle w:val="TOC2"/>
            <w:tabs>
              <w:tab w:val="right" w:leader="dot" w:pos="10194"/>
            </w:tabs>
            <w:rPr>
              <w:rFonts w:eastAsiaTheme="minorEastAsia" w:cstheme="minorHAns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4303733" w:history="1">
            <w:r w:rsidRPr="00ED293C">
              <w:rPr>
                <w:rStyle w:val="Hyperlink"/>
                <w:rFonts w:cstheme="minorHAnsi"/>
                <w:noProof/>
              </w:rPr>
              <w:t>Staff involvement in wellbeing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_Toc234303733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13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88A1B12" w14:textId="5E2C3950" w:rsidR="00563E95" w:rsidRDefault="009352C1" w:rsidP="00ED293C">
          <w:pPr>
            <w:pStyle w:val="TOC2"/>
            <w:tabs>
              <w:tab w:val="right" w:leader="dot" w:pos="10194"/>
            </w:tabs>
          </w:pPr>
          <w:hyperlink w:anchor="_Toc234303734" w:history="1">
            <w:r w:rsidRPr="00ED293C">
              <w:rPr>
                <w:rStyle w:val="Hyperlink"/>
                <w:rFonts w:cstheme="minorHAnsi"/>
                <w:noProof/>
              </w:rPr>
              <w:t xml:space="preserve">Parents </w:t>
            </w:r>
            <w:r w:rsidRPr="00ED293C">
              <w:rPr>
                <w:rStyle w:val="Hyperlink"/>
                <w:rFonts w:cstheme="minorHAnsi"/>
                <w:noProof/>
              </w:rPr>
              <w:t>a</w:t>
            </w:r>
            <w:r w:rsidRPr="00ED293C">
              <w:rPr>
                <w:rStyle w:val="Hyperlink"/>
                <w:rFonts w:cstheme="minorHAnsi"/>
                <w:noProof/>
              </w:rPr>
              <w:t>nd Carers Q</w:t>
            </w:r>
            <w:r w:rsidRPr="00ED293C">
              <w:rPr>
                <w:rStyle w:val="Hyperlink"/>
                <w:rFonts w:cstheme="minorHAnsi"/>
                <w:noProof/>
              </w:rPr>
              <w:t>u</w:t>
            </w:r>
            <w:r w:rsidRPr="00ED293C">
              <w:rPr>
                <w:rStyle w:val="Hyperlink"/>
                <w:rFonts w:cstheme="minorHAnsi"/>
                <w:noProof/>
              </w:rPr>
              <w:t>estions</w:t>
            </w:r>
            <w:r w:rsidRPr="00ED293C">
              <w:rPr>
                <w:rFonts w:cstheme="minorHAnsi"/>
                <w:noProof/>
                <w:webHidden/>
              </w:rPr>
              <w:tab/>
            </w:r>
            <w:r w:rsidRPr="00ED293C">
              <w:rPr>
                <w:rFonts w:cstheme="minorHAnsi"/>
                <w:noProof/>
                <w:webHidden/>
              </w:rPr>
              <w:fldChar w:fldCharType="begin"/>
            </w:r>
            <w:r w:rsidRPr="00ED293C">
              <w:rPr>
                <w:rFonts w:cstheme="minorHAnsi"/>
                <w:noProof/>
                <w:webHidden/>
              </w:rPr>
              <w:instrText xml:space="preserve"> PAGEREF _Toc234303734 \h </w:instrText>
            </w:r>
            <w:r w:rsidRPr="00ED293C">
              <w:rPr>
                <w:rFonts w:cstheme="minorHAnsi"/>
                <w:noProof/>
                <w:webHidden/>
              </w:rPr>
            </w:r>
            <w:r w:rsidRPr="00ED293C">
              <w:rPr>
                <w:rFonts w:cstheme="minorHAnsi"/>
                <w:noProof/>
                <w:webHidden/>
              </w:rPr>
              <w:fldChar w:fldCharType="separate"/>
            </w:r>
            <w:r w:rsidR="00ED293C">
              <w:rPr>
                <w:rFonts w:cstheme="minorHAnsi"/>
                <w:noProof/>
                <w:webHidden/>
              </w:rPr>
              <w:t>15</w:t>
            </w:r>
            <w:r w:rsidRPr="00ED293C">
              <w:rPr>
                <w:rFonts w:cstheme="minorHAnsi"/>
                <w:noProof/>
                <w:webHidden/>
              </w:rPr>
              <w:fldChar w:fldCharType="end"/>
            </w:r>
          </w:hyperlink>
          <w:r w:rsidR="00563E95" w:rsidRPr="00ED293C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7BE16531" w14:textId="77777777" w:rsidR="007E11F9" w:rsidRDefault="007E11F9">
      <w:pPr>
        <w:spacing w:after="160"/>
        <w:rPr>
          <w:color w:val="3B3838" w:themeColor="background2" w:themeShade="40"/>
        </w:rPr>
      </w:pPr>
      <w:r>
        <w:rPr>
          <w:color w:val="3B3838" w:themeColor="background2" w:themeShade="40"/>
        </w:rPr>
        <w:br w:type="page"/>
      </w:r>
    </w:p>
    <w:p w14:paraId="10F40423" w14:textId="1DE2B18F" w:rsidR="00A005CA" w:rsidRPr="00A005CA" w:rsidRDefault="000A1BF6" w:rsidP="00A77812">
      <w:pPr>
        <w:pStyle w:val="Heading2"/>
        <w:rPr>
          <w:color w:val="3B3838" w:themeColor="background2" w:themeShade="40"/>
        </w:rPr>
      </w:pPr>
      <w:bookmarkStart w:id="0" w:name="_Toc234303727"/>
      <w:bookmarkStart w:id="1" w:name="_Hlk187847288"/>
      <w:r>
        <w:lastRenderedPageBreak/>
        <w:t>Introduction and Overview</w:t>
      </w:r>
      <w:bookmarkEnd w:id="0"/>
    </w:p>
    <w:p w14:paraId="7C4F6596" w14:textId="216305B0" w:rsidR="00A005CA" w:rsidRDefault="00DB7EBD" w:rsidP="00A005CA">
      <w:r>
        <w:t>This document has been developed from the</w:t>
      </w:r>
      <w:r w:rsidR="00C70267">
        <w:t xml:space="preserve"> </w:t>
      </w:r>
      <w:hyperlink r:id="rId14" w:history="1">
        <w:r w:rsidR="00CC3A44">
          <w:rPr>
            <w:color w:val="0563C1" w:themeColor="hyperlink"/>
            <w:u w:val="single"/>
          </w:rPr>
          <w:t>Thriving in education framework - West Sussex County Council</w:t>
        </w:r>
      </w:hyperlink>
      <w:r w:rsidR="00285944">
        <w:t xml:space="preserve"> and designed to support early education settings to gather feedback </w:t>
      </w:r>
      <w:r w:rsidR="000218E1">
        <w:t>from children and their parent/carers about how wellbeing is supported in the setting.</w:t>
      </w:r>
    </w:p>
    <w:p w14:paraId="4230072E" w14:textId="332ED3FD" w:rsidR="002357CB" w:rsidRDefault="002357CB" w:rsidP="00A005CA">
      <w:r>
        <w:t>We would like to thank the staff at Boundstone Nursery School for their support in developing this tool.</w:t>
      </w:r>
    </w:p>
    <w:p w14:paraId="0CF93883" w14:textId="76326282" w:rsidR="00A005CA" w:rsidRPr="00A005CA" w:rsidRDefault="001B041B" w:rsidP="00A005CA">
      <w:pPr>
        <w:pStyle w:val="Heading3"/>
      </w:pPr>
      <w:bookmarkStart w:id="2" w:name="_Toc234303728"/>
      <w:r>
        <w:t>Ways you could use the resource</w:t>
      </w:r>
      <w:r w:rsidR="00E20BE1">
        <w:t>:</w:t>
      </w:r>
      <w:bookmarkEnd w:id="2"/>
    </w:p>
    <w:p w14:paraId="46EE5E3D" w14:textId="136A1672" w:rsidR="003D1A89" w:rsidRDefault="000032E4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>All Early Educators can use the tool to gather information across the setting</w:t>
      </w:r>
    </w:p>
    <w:p w14:paraId="4FF9A75F" w14:textId="75500D44" w:rsidR="00A005CA" w:rsidRDefault="003D1A89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>A</w:t>
      </w:r>
      <w:r w:rsidR="00A132FC">
        <w:t xml:space="preserve">n </w:t>
      </w:r>
      <w:r w:rsidR="002B0C6E">
        <w:t>E</w:t>
      </w:r>
      <w:r w:rsidR="00A132FC">
        <w:t>arly Educator could use</w:t>
      </w:r>
      <w:r w:rsidR="007C68F0">
        <w:t xml:space="preserve"> some or </w:t>
      </w:r>
      <w:proofErr w:type="gramStart"/>
      <w:r w:rsidR="007C68F0">
        <w:t>all of</w:t>
      </w:r>
      <w:proofErr w:type="gramEnd"/>
      <w:r w:rsidR="00843720">
        <w:t xml:space="preserve"> the questions</w:t>
      </w:r>
      <w:r w:rsidR="009F14CB">
        <w:t xml:space="preserve"> with their key group of children</w:t>
      </w:r>
    </w:p>
    <w:p w14:paraId="3C778DF4" w14:textId="37EEBC3C" w:rsidR="00112C75" w:rsidRDefault="008F405B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>Early Educators</w:t>
      </w:r>
      <w:r w:rsidR="00112C75">
        <w:t xml:space="preserve"> could choose to focus on one </w:t>
      </w:r>
      <w:r w:rsidR="00F36033">
        <w:t>area</w:t>
      </w:r>
      <w:r w:rsidR="00112C75">
        <w:t xml:space="preserve"> of the </w:t>
      </w:r>
      <w:r w:rsidR="00A71616">
        <w:t>resource to gather feedback and action plan</w:t>
      </w:r>
    </w:p>
    <w:p w14:paraId="5AB89051" w14:textId="4D06BE9A" w:rsidR="00A132FC" w:rsidRDefault="008F405B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>Early Educators</w:t>
      </w:r>
      <w:r w:rsidR="00E007ED">
        <w:t xml:space="preserve"> can </w:t>
      </w:r>
      <w:r w:rsidR="001902D6">
        <w:t xml:space="preserve">use the tool with a particular group of children that </w:t>
      </w:r>
      <w:r>
        <w:t>they</w:t>
      </w:r>
      <w:r w:rsidR="001902D6">
        <w:t xml:space="preserve"> would like to </w:t>
      </w:r>
      <w:r w:rsidR="002B0C6E">
        <w:t xml:space="preserve">understand </w:t>
      </w:r>
      <w:r w:rsidR="000924E8">
        <w:t>their views</w:t>
      </w:r>
    </w:p>
    <w:p w14:paraId="3378D841" w14:textId="05C1622B" w:rsidR="00197F7E" w:rsidRDefault="008F405B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>Early Educators</w:t>
      </w:r>
      <w:r w:rsidR="00197F7E">
        <w:t xml:space="preserve"> can select a few questions to ask</w:t>
      </w:r>
      <w:r w:rsidR="007C68F0">
        <w:t xml:space="preserve"> as a focus for a specific review in </w:t>
      </w:r>
      <w:r w:rsidR="00E3128D">
        <w:t>their</w:t>
      </w:r>
      <w:r w:rsidR="007C68F0">
        <w:t xml:space="preserve"> setting</w:t>
      </w:r>
    </w:p>
    <w:p w14:paraId="309BF4CA" w14:textId="41DC7D13" w:rsidR="00E3128D" w:rsidRDefault="00E3128D" w:rsidP="00B70CD6">
      <w:pPr>
        <w:pStyle w:val="ListParagraph"/>
        <w:numPr>
          <w:ilvl w:val="0"/>
          <w:numId w:val="1"/>
        </w:numPr>
        <w:spacing w:before="240"/>
        <w:ind w:left="714" w:hanging="357"/>
      </w:pPr>
      <w:r>
        <w:t xml:space="preserve">Early Educators can use the questions to reflect on their observations of children in their setting to support them to reflect on </w:t>
      </w:r>
      <w:r w:rsidR="00FC4079">
        <w:t>their support for children’s wellbeing</w:t>
      </w:r>
    </w:p>
    <w:p w14:paraId="07CAE84C" w14:textId="19E07CD4" w:rsidR="007F0D94" w:rsidRDefault="007F0D94" w:rsidP="007F0D94">
      <w:r>
        <w:t>The tool is designed to give you a starting point</w:t>
      </w:r>
      <w:r w:rsidR="0005414E">
        <w:t>,</w:t>
      </w:r>
      <w:r>
        <w:t xml:space="preserve"> but questions and recording should be adapted to make them accessible for the children that you are collecting views from.</w:t>
      </w:r>
    </w:p>
    <w:p w14:paraId="17AA08E8" w14:textId="18CF7169" w:rsidR="00622E48" w:rsidRDefault="00622E48" w:rsidP="008C3945">
      <w:r>
        <w:t>We suggest using a simple visual scale, such as</w:t>
      </w:r>
      <w:r w:rsidR="00675380">
        <w:t>:</w:t>
      </w:r>
    </w:p>
    <w:p w14:paraId="1D650FC1" w14:textId="4B97B4B4" w:rsidR="00675380" w:rsidRDefault="00675380" w:rsidP="005456E9">
      <w:pPr>
        <w:spacing w:before="360" w:after="720"/>
        <w:jc w:val="center"/>
      </w:pPr>
      <w:r>
        <w:rPr>
          <w:noProof/>
        </w:rPr>
        <w:drawing>
          <wp:inline distT="0" distB="0" distL="0" distR="0" wp14:anchorId="6FFD7DFC" wp14:editId="7171E46D">
            <wp:extent cx="914400" cy="914400"/>
            <wp:effectExtent l="0" t="0" r="0" b="0"/>
            <wp:docPr id="1154517943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17943" name="Graphic 1154517943" descr="Thumbs up sign outlin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ACD">
        <w:t xml:space="preserve">for good, </w:t>
      </w:r>
      <w:r>
        <w:rPr>
          <w:noProof/>
        </w:rPr>
        <w:drawing>
          <wp:inline distT="0" distB="0" distL="0" distR="0" wp14:anchorId="2881B79C" wp14:editId="39551366">
            <wp:extent cx="914400" cy="914400"/>
            <wp:effectExtent l="0" t="0" r="0" b="0"/>
            <wp:docPr id="1042432600" name="Graphic 2" descr="Thumbs Dow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32600" name="Graphic 1042432600" descr="Thumbs Down outline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ACD">
        <w:t xml:space="preserve">for </w:t>
      </w:r>
      <w:r w:rsidR="00687F1F">
        <w:t>could be better</w:t>
      </w:r>
      <w:r w:rsidR="00494ACD">
        <w:t xml:space="preserve"> and </w:t>
      </w:r>
      <w:r w:rsidR="00494ACD">
        <w:rPr>
          <w:noProof/>
        </w:rPr>
        <w:drawing>
          <wp:inline distT="0" distB="0" distL="0" distR="0" wp14:anchorId="0AAF8671" wp14:editId="5069C8CC">
            <wp:extent cx="914400" cy="914400"/>
            <wp:effectExtent l="0" t="0" r="0" b="0"/>
            <wp:docPr id="876882869" name="Graphic 3" descr="Question Mar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882869" name="Graphic 876882869" descr="Question Mark outline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ACD">
        <w:t>for unsure</w:t>
      </w:r>
      <w:r w:rsidR="00D601ED">
        <w:t>, or</w:t>
      </w:r>
    </w:p>
    <w:p w14:paraId="502E6E3C" w14:textId="7C697C0B" w:rsidR="00D601ED" w:rsidRDefault="00D601ED" w:rsidP="005456E9">
      <w:pPr>
        <w:spacing w:before="720" w:after="480"/>
        <w:jc w:val="center"/>
      </w:pPr>
      <w:r>
        <w:rPr>
          <w:noProof/>
        </w:rPr>
        <w:drawing>
          <wp:inline distT="0" distB="0" distL="0" distR="0" wp14:anchorId="2822F2E1" wp14:editId="7B5F8923">
            <wp:extent cx="914400" cy="914400"/>
            <wp:effectExtent l="0" t="0" r="0" b="0"/>
            <wp:docPr id="1727631651" name="Graphic 4" descr="Smiling face outlin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31651" name="Graphic 1727631651" descr="Smiling face outline outline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for good</w:t>
      </w:r>
      <w:r w:rsidR="00F86B4A">
        <w:t xml:space="preserve">, </w:t>
      </w:r>
      <w:r>
        <w:rPr>
          <w:noProof/>
        </w:rPr>
        <w:drawing>
          <wp:inline distT="0" distB="0" distL="0" distR="0" wp14:anchorId="4A177E94" wp14:editId="1B1D0139">
            <wp:extent cx="914400" cy="914400"/>
            <wp:effectExtent l="0" t="0" r="0" b="0"/>
            <wp:docPr id="1124916800" name="Graphic 5" descr="Sad face outlin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16800" name="Graphic 1124916800" descr="Sad face outline outline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B4A">
        <w:t xml:space="preserve"> for </w:t>
      </w:r>
      <w:r w:rsidR="00687F1F">
        <w:t>could be better</w:t>
      </w:r>
      <w:r w:rsidR="00F86B4A">
        <w:t xml:space="preserve"> and </w:t>
      </w:r>
      <w:r>
        <w:rPr>
          <w:noProof/>
        </w:rPr>
        <w:drawing>
          <wp:inline distT="0" distB="0" distL="0" distR="0" wp14:anchorId="306EAE1A" wp14:editId="42C4A4C6">
            <wp:extent cx="914400" cy="914400"/>
            <wp:effectExtent l="0" t="0" r="0" b="0"/>
            <wp:docPr id="233355207" name="Graphic 6" descr="Neutral face outlin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55207" name="Graphic 233355207" descr="Neutral face outline outline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B4A">
        <w:t>for unsure.</w:t>
      </w:r>
    </w:p>
    <w:p w14:paraId="3CDF51AF" w14:textId="6C216782" w:rsidR="00E37E43" w:rsidRDefault="00E37E43" w:rsidP="007F0D94">
      <w:r>
        <w:t xml:space="preserve">Children could show a symbol that you have given to them, add a sticker to your record sheet, or draw </w:t>
      </w:r>
      <w:r w:rsidR="00F315DD">
        <w:t>a picture with their response.</w:t>
      </w:r>
    </w:p>
    <w:p w14:paraId="35647EAE" w14:textId="46D28B9C" w:rsidR="00B05150" w:rsidRDefault="00B05150" w:rsidP="007F0D94">
      <w:r>
        <w:t>Once you have gathered views, you can:</w:t>
      </w:r>
    </w:p>
    <w:p w14:paraId="1A1D8171" w14:textId="49788246" w:rsidR="00B05150" w:rsidRDefault="00B05150" w:rsidP="00B05150">
      <w:pPr>
        <w:pStyle w:val="ListParagraph"/>
        <w:numPr>
          <w:ilvl w:val="0"/>
          <w:numId w:val="2"/>
        </w:numPr>
      </w:pPr>
      <w:r>
        <w:t>Celebrate what’s working well</w:t>
      </w:r>
    </w:p>
    <w:p w14:paraId="55B62BE5" w14:textId="33CF635D" w:rsidR="00B05150" w:rsidRDefault="00B05150" w:rsidP="00B05150">
      <w:pPr>
        <w:pStyle w:val="ListParagraph"/>
        <w:numPr>
          <w:ilvl w:val="0"/>
          <w:numId w:val="2"/>
        </w:numPr>
      </w:pPr>
      <w:r>
        <w:t xml:space="preserve">Identify areas for development and </w:t>
      </w:r>
      <w:r w:rsidR="00B51277">
        <w:t xml:space="preserve">add these to the </w:t>
      </w:r>
      <w:r w:rsidR="00D042EA">
        <w:t>setting development plan</w:t>
      </w:r>
    </w:p>
    <w:p w14:paraId="273DD168" w14:textId="77777777" w:rsidR="005456E9" w:rsidRDefault="005456E9" w:rsidP="005456E9">
      <w:pPr>
        <w:rPr>
          <w:color w:val="0070C0"/>
          <w:sz w:val="32"/>
          <w:szCs w:val="32"/>
        </w:rPr>
      </w:pPr>
      <w:bookmarkStart w:id="3" w:name="_Toc234303729"/>
      <w:bookmarkEnd w:id="1"/>
      <w:r>
        <w:br w:type="page"/>
      </w:r>
    </w:p>
    <w:p w14:paraId="72B9247F" w14:textId="687D3A98" w:rsidR="00076155" w:rsidRDefault="00A77812" w:rsidP="00A77812">
      <w:pPr>
        <w:pStyle w:val="Heading2"/>
      </w:pPr>
      <w:r>
        <w:lastRenderedPageBreak/>
        <w:t>Key Words</w:t>
      </w:r>
      <w:bookmarkEnd w:id="3"/>
    </w:p>
    <w:p w14:paraId="005C0205" w14:textId="77777777" w:rsidR="00804A7A" w:rsidRDefault="00D25A2D" w:rsidP="00804A7A">
      <w:r>
        <w:t xml:space="preserve">We have chosen to use specific language in this document to </w:t>
      </w:r>
      <w:r w:rsidR="00804A7A">
        <w:t>provide consistency and clarity, but you may wish to adapt some of this language to make sure it is clear and familiar to children, families and staff.</w:t>
      </w:r>
    </w:p>
    <w:p w14:paraId="7725A081" w14:textId="6BED0EC1" w:rsidR="00561089" w:rsidRDefault="00EB5F40" w:rsidP="00EA3B29">
      <w:pPr>
        <w:pStyle w:val="Heading4"/>
      </w:pPr>
      <w:r>
        <w:t>Educators</w:t>
      </w:r>
    </w:p>
    <w:p w14:paraId="148AB7AC" w14:textId="3336CA9E" w:rsidR="00310F94" w:rsidRPr="00310F94" w:rsidRDefault="00310F94" w:rsidP="00310F94">
      <w:r>
        <w:t xml:space="preserve">We have used the term “Educators” to refer to the early years and childcare workforce to reinforce their valuable role as </w:t>
      </w:r>
      <w:r w:rsidR="00804A7A">
        <w:t>teachers of young children.</w:t>
      </w:r>
    </w:p>
    <w:p w14:paraId="57426B8A" w14:textId="5231ACDB" w:rsidR="000433BD" w:rsidRDefault="000433BD" w:rsidP="00EA3B29">
      <w:pPr>
        <w:pStyle w:val="Heading4"/>
      </w:pPr>
      <w:r>
        <w:t>Grown-Ups</w:t>
      </w:r>
    </w:p>
    <w:p w14:paraId="47A2311E" w14:textId="5807DE5F" w:rsidR="007D29E3" w:rsidRDefault="007D29E3" w:rsidP="007D29E3">
      <w:pPr>
        <w:spacing w:after="160" w:line="259" w:lineRule="auto"/>
      </w:pPr>
      <w:r>
        <w:t>We have used the term “grown-u</w:t>
      </w:r>
      <w:r w:rsidR="00061068">
        <w:t>ps</w:t>
      </w:r>
      <w:r>
        <w:t xml:space="preserve">” in the questions for children </w:t>
      </w:r>
      <w:r w:rsidR="00061068">
        <w:t>to refer to adults who work in the setting</w:t>
      </w:r>
      <w:r>
        <w:t xml:space="preserve">. </w:t>
      </w:r>
    </w:p>
    <w:p w14:paraId="605B2C48" w14:textId="77777777" w:rsidR="00EA3B29" w:rsidRDefault="00E47D98" w:rsidP="00EA3B29">
      <w:pPr>
        <w:pStyle w:val="Heading4"/>
      </w:pPr>
      <w:r>
        <w:t>Nursery</w:t>
      </w:r>
    </w:p>
    <w:p w14:paraId="6587AA9F" w14:textId="2E81C932" w:rsidR="00E47D98" w:rsidRDefault="00EA3B29">
      <w:pPr>
        <w:spacing w:after="160" w:line="259" w:lineRule="auto"/>
      </w:pPr>
      <w:r>
        <w:t>W</w:t>
      </w:r>
      <w:r w:rsidR="00BE088D">
        <w:t>e have used the term “nursery” in the questions for children and parents as this</w:t>
      </w:r>
      <w:r w:rsidR="000C4A2C">
        <w:t xml:space="preserve"> is likely to be more meaningful to them than “setting</w:t>
      </w:r>
      <w:r w:rsidR="00804A7A">
        <w:t>”.</w:t>
      </w:r>
    </w:p>
    <w:p w14:paraId="086B6976" w14:textId="7C431E9F" w:rsidR="00011F90" w:rsidRDefault="00011F90" w:rsidP="003915DB">
      <w:pPr>
        <w:pStyle w:val="Heading4"/>
      </w:pPr>
      <w:r>
        <w:t>You and your friends</w:t>
      </w:r>
    </w:p>
    <w:p w14:paraId="6C6CE51E" w14:textId="4AF25E42" w:rsidR="00011F90" w:rsidRDefault="00011F90">
      <w:pPr>
        <w:spacing w:after="160" w:line="259" w:lineRule="auto"/>
      </w:pPr>
      <w:r>
        <w:t xml:space="preserve">We have used this term to talk about </w:t>
      </w:r>
      <w:proofErr w:type="gramStart"/>
      <w:r>
        <w:t>all of</w:t>
      </w:r>
      <w:proofErr w:type="gramEnd"/>
      <w:r>
        <w:t xml:space="preserve"> the children</w:t>
      </w:r>
      <w:r w:rsidR="003915DB">
        <w:t xml:space="preserve"> who attend the</w:t>
      </w:r>
      <w:r>
        <w:t xml:space="preserve"> nursery</w:t>
      </w:r>
      <w:r w:rsidR="003915DB">
        <w:t xml:space="preserve"> that the child</w:t>
      </w:r>
      <w:r w:rsidR="00130EB9">
        <w:t xml:space="preserve"> knows.</w:t>
      </w:r>
    </w:p>
    <w:p w14:paraId="71344876" w14:textId="34F0D00B" w:rsidR="00561089" w:rsidRDefault="00561089">
      <w:pPr>
        <w:spacing w:after="160" w:line="259" w:lineRule="auto"/>
        <w:rPr>
          <w:b/>
          <w:bCs/>
        </w:rPr>
      </w:pPr>
      <w:r w:rsidRPr="00A85729">
        <w:rPr>
          <w:b/>
          <w:bCs/>
        </w:rPr>
        <w:t>Wellbeing and Mental Health</w:t>
      </w:r>
    </w:p>
    <w:p w14:paraId="461158F2" w14:textId="7BD750F0" w:rsidR="005F0F13" w:rsidRPr="005F0F13" w:rsidRDefault="005F0F13">
      <w:pPr>
        <w:spacing w:after="160" w:line="259" w:lineRule="auto"/>
      </w:pPr>
      <w:r w:rsidRPr="005F0F13">
        <w:t>We have used this term to refer to feelings and emotions</w:t>
      </w:r>
      <w:r>
        <w:t xml:space="preserve"> </w:t>
      </w:r>
      <w:r w:rsidR="00E04C85">
        <w:t>t</w:t>
      </w:r>
      <w:r>
        <w:t>hat all of us have</w:t>
      </w:r>
      <w:r w:rsidR="00E04C85">
        <w:t xml:space="preserve">. Our focus is how we can support children to develop strong mental health and </w:t>
      </w:r>
      <w:r w:rsidR="007F6CDB">
        <w:t>support their wellbeing.</w:t>
      </w:r>
    </w:p>
    <w:p w14:paraId="6F996752" w14:textId="59962C74" w:rsidR="0016116A" w:rsidRDefault="0016116A">
      <w:pPr>
        <w:spacing w:after="160" w:line="259" w:lineRule="auto"/>
      </w:pPr>
      <w:r>
        <w:br w:type="page"/>
      </w:r>
    </w:p>
    <w:p w14:paraId="4F038AC5" w14:textId="51A4CC4F" w:rsidR="00A77812" w:rsidRPr="00F0269E" w:rsidRDefault="00303227" w:rsidP="00303227">
      <w:pPr>
        <w:pStyle w:val="Heading2"/>
        <w:rPr>
          <w:color w:val="FF0000"/>
          <w:spacing w:val="-14"/>
          <w:w w:val="120"/>
        </w:rPr>
      </w:pPr>
      <w:bookmarkStart w:id="4" w:name="_Toc234303730"/>
      <w:r w:rsidRPr="00F0269E">
        <w:rPr>
          <w:color w:val="FF0000"/>
          <w:w w:val="120"/>
        </w:rPr>
        <w:lastRenderedPageBreak/>
        <w:t>My</w:t>
      </w:r>
      <w:r w:rsidRPr="00F0269E">
        <w:rPr>
          <w:color w:val="FF0000"/>
          <w:spacing w:val="-15"/>
          <w:w w:val="120"/>
        </w:rPr>
        <w:t xml:space="preserve"> </w:t>
      </w:r>
      <w:r w:rsidR="00564D47" w:rsidRPr="00F0269E">
        <w:rPr>
          <w:color w:val="FF0000"/>
          <w:spacing w:val="-15"/>
          <w:w w:val="120"/>
        </w:rPr>
        <w:t>nursery</w:t>
      </w:r>
      <w:r w:rsidRPr="00F0269E">
        <w:rPr>
          <w:color w:val="FF0000"/>
          <w:spacing w:val="-14"/>
          <w:w w:val="120"/>
        </w:rPr>
        <w:t xml:space="preserve"> </w:t>
      </w:r>
      <w:r w:rsidRPr="00F0269E">
        <w:rPr>
          <w:color w:val="FF0000"/>
          <w:w w:val="120"/>
        </w:rPr>
        <w:t>feels</w:t>
      </w:r>
      <w:r w:rsidRPr="00F0269E">
        <w:rPr>
          <w:color w:val="FF0000"/>
          <w:spacing w:val="-14"/>
          <w:w w:val="120"/>
        </w:rPr>
        <w:t xml:space="preserve"> </w:t>
      </w:r>
      <w:r w:rsidRPr="00F0269E">
        <w:rPr>
          <w:color w:val="FF0000"/>
          <w:w w:val="120"/>
        </w:rPr>
        <w:t>safe</w:t>
      </w:r>
      <w:r w:rsidRPr="00F0269E">
        <w:rPr>
          <w:color w:val="FF0000"/>
          <w:spacing w:val="-14"/>
          <w:w w:val="120"/>
        </w:rPr>
        <w:t xml:space="preserve"> </w:t>
      </w:r>
      <w:r w:rsidRPr="00F0269E">
        <w:rPr>
          <w:color w:val="FF0000"/>
          <w:w w:val="120"/>
        </w:rPr>
        <w:t>and</w:t>
      </w:r>
      <w:r w:rsidRPr="00F0269E">
        <w:rPr>
          <w:color w:val="FF0000"/>
          <w:spacing w:val="-14"/>
          <w:w w:val="120"/>
        </w:rPr>
        <w:t xml:space="preserve"> </w:t>
      </w:r>
      <w:r w:rsidRPr="00F0269E">
        <w:rPr>
          <w:color w:val="FF0000"/>
          <w:w w:val="120"/>
        </w:rPr>
        <w:t>welcoming</w:t>
      </w:r>
      <w:r w:rsidRPr="00F0269E">
        <w:rPr>
          <w:color w:val="FF0000"/>
          <w:spacing w:val="-14"/>
          <w:w w:val="120"/>
        </w:rPr>
        <w:t xml:space="preserve"> </w:t>
      </w:r>
      <w:r w:rsidRPr="00F0269E">
        <w:rPr>
          <w:color w:val="FF0000"/>
          <w:w w:val="120"/>
        </w:rPr>
        <w:t>for</w:t>
      </w:r>
      <w:r w:rsidRPr="00F0269E">
        <w:rPr>
          <w:color w:val="FF0000"/>
          <w:spacing w:val="-14"/>
          <w:w w:val="120"/>
        </w:rPr>
        <w:t xml:space="preserve"> everyone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28"/>
      </w:tblGrid>
      <w:tr w:rsidR="00CA4395" w14:paraId="39F6C1CF" w14:textId="77777777" w:rsidTr="005634B1">
        <w:tc>
          <w:tcPr>
            <w:tcW w:w="7366" w:type="dxa"/>
            <w:vAlign w:val="center"/>
          </w:tcPr>
          <w:p w14:paraId="5B04AAA2" w14:textId="5C6ECA6C" w:rsidR="00CA4395" w:rsidRPr="000F69CF" w:rsidRDefault="00CA4395" w:rsidP="000F69CF">
            <w:pPr>
              <w:spacing w:after="0"/>
              <w:rPr>
                <w:b/>
                <w:bCs/>
                <w:sz w:val="28"/>
                <w:szCs w:val="28"/>
              </w:rPr>
            </w:pPr>
            <w:r w:rsidRPr="000F69CF">
              <w:rPr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2828" w:type="dxa"/>
            <w:vAlign w:val="center"/>
          </w:tcPr>
          <w:p w14:paraId="5D12EC0E" w14:textId="4CD1848C" w:rsidR="00CA4395" w:rsidRPr="000F69CF" w:rsidRDefault="00CA4395" w:rsidP="000F69CF">
            <w:pPr>
              <w:spacing w:after="0"/>
              <w:rPr>
                <w:b/>
                <w:bCs/>
                <w:sz w:val="28"/>
                <w:szCs w:val="28"/>
              </w:rPr>
            </w:pPr>
            <w:r w:rsidRPr="000F69CF">
              <w:rPr>
                <w:b/>
                <w:bCs/>
                <w:sz w:val="28"/>
                <w:szCs w:val="28"/>
              </w:rPr>
              <w:t>Response</w:t>
            </w:r>
          </w:p>
        </w:tc>
      </w:tr>
      <w:tr w:rsidR="00CA4395" w14:paraId="391DC154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4A75EB2E" w14:textId="4BD3D020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5"/>
                <w:sz w:val="40"/>
                <w:szCs w:val="40"/>
              </w:rPr>
              <w:t>Can you talk about your feelings?</w:t>
            </w:r>
          </w:p>
        </w:tc>
        <w:tc>
          <w:tcPr>
            <w:tcW w:w="2828" w:type="dxa"/>
            <w:vAlign w:val="center"/>
          </w:tcPr>
          <w:p w14:paraId="28CC1A68" w14:textId="77777777" w:rsidR="00CA4395" w:rsidRDefault="00CA4395" w:rsidP="005634B1"/>
        </w:tc>
      </w:tr>
      <w:tr w:rsidR="00CA4395" w14:paraId="2898D451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458E7A2C" w14:textId="4CF1AF0C" w:rsidR="00CA4395" w:rsidRPr="00E47D98" w:rsidRDefault="00856792" w:rsidP="005634B1">
            <w:pPr>
              <w:rPr>
                <w:sz w:val="40"/>
                <w:szCs w:val="40"/>
              </w:rPr>
            </w:pPr>
            <w:r>
              <w:rPr>
                <w:w w:val="125"/>
                <w:sz w:val="40"/>
                <w:szCs w:val="40"/>
              </w:rPr>
              <w:t>D</w:t>
            </w:r>
            <w:r w:rsidR="00CA4395" w:rsidRPr="00E47D98">
              <w:rPr>
                <w:w w:val="125"/>
                <w:sz w:val="40"/>
                <w:szCs w:val="40"/>
              </w:rPr>
              <w:t>o the grown-ups listen to how you feel?</w:t>
            </w:r>
          </w:p>
        </w:tc>
        <w:tc>
          <w:tcPr>
            <w:tcW w:w="2828" w:type="dxa"/>
            <w:vAlign w:val="center"/>
          </w:tcPr>
          <w:p w14:paraId="05F1CED7" w14:textId="77777777" w:rsidR="00CA4395" w:rsidRDefault="00CA4395" w:rsidP="005634B1"/>
        </w:tc>
      </w:tr>
      <w:tr w:rsidR="00CA4395" w14:paraId="3ABABE34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0A15E279" w14:textId="2AFA8FD9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spacing w:val="-4"/>
                <w:w w:val="125"/>
                <w:sz w:val="40"/>
                <w:szCs w:val="40"/>
              </w:rPr>
              <w:t>Is the nursery a happy place for you and your friends?</w:t>
            </w:r>
          </w:p>
        </w:tc>
        <w:tc>
          <w:tcPr>
            <w:tcW w:w="2828" w:type="dxa"/>
            <w:vAlign w:val="center"/>
          </w:tcPr>
          <w:p w14:paraId="049DF488" w14:textId="77777777" w:rsidR="00CA4395" w:rsidRDefault="00CA4395" w:rsidP="005634B1"/>
        </w:tc>
      </w:tr>
      <w:tr w:rsidR="00CA4395" w14:paraId="40B3A669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291F9E98" w14:textId="696D51F8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5"/>
                <w:sz w:val="40"/>
                <w:szCs w:val="40"/>
              </w:rPr>
              <w:t>Are you and your friends all cared for?</w:t>
            </w:r>
          </w:p>
        </w:tc>
        <w:tc>
          <w:tcPr>
            <w:tcW w:w="2828" w:type="dxa"/>
            <w:vAlign w:val="center"/>
          </w:tcPr>
          <w:p w14:paraId="3D13EE8F" w14:textId="77777777" w:rsidR="00CA4395" w:rsidRDefault="00CA4395" w:rsidP="005634B1"/>
        </w:tc>
      </w:tr>
      <w:tr w:rsidR="00CA4395" w14:paraId="66720148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4703E867" w14:textId="1721DCF3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5"/>
                <w:sz w:val="40"/>
                <w:szCs w:val="40"/>
              </w:rPr>
              <w:t xml:space="preserve">Do all </w:t>
            </w:r>
            <w:r w:rsidR="00C457CF">
              <w:rPr>
                <w:w w:val="125"/>
                <w:sz w:val="40"/>
                <w:szCs w:val="40"/>
              </w:rPr>
              <w:t>your grown-ups</w:t>
            </w:r>
            <w:r w:rsidRPr="00E47D98">
              <w:rPr>
                <w:w w:val="125"/>
                <w:sz w:val="40"/>
                <w:szCs w:val="40"/>
              </w:rPr>
              <w:t xml:space="preserve"> help you to feel safe and happy?</w:t>
            </w:r>
          </w:p>
        </w:tc>
        <w:tc>
          <w:tcPr>
            <w:tcW w:w="2828" w:type="dxa"/>
            <w:vAlign w:val="center"/>
          </w:tcPr>
          <w:p w14:paraId="7BF7A496" w14:textId="77777777" w:rsidR="00CA4395" w:rsidRDefault="00CA4395" w:rsidP="005634B1"/>
        </w:tc>
      </w:tr>
      <w:tr w:rsidR="00CA4395" w14:paraId="183C80C9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3EA80B7C" w14:textId="138FD69C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5"/>
                <w:sz w:val="40"/>
                <w:szCs w:val="40"/>
              </w:rPr>
              <w:lastRenderedPageBreak/>
              <w:t xml:space="preserve">Does your family like coming into the nursery? </w:t>
            </w:r>
          </w:p>
        </w:tc>
        <w:tc>
          <w:tcPr>
            <w:tcW w:w="2828" w:type="dxa"/>
            <w:vAlign w:val="center"/>
          </w:tcPr>
          <w:p w14:paraId="4FCD7634" w14:textId="77777777" w:rsidR="00CA4395" w:rsidRDefault="00CA4395" w:rsidP="005634B1"/>
        </w:tc>
      </w:tr>
      <w:tr w:rsidR="005C5D02" w14:paraId="7DC3BCDF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7BA3D91F" w14:textId="19671C2B" w:rsidR="005C5D02" w:rsidRPr="00E47D98" w:rsidRDefault="005C5D02" w:rsidP="005634B1">
            <w:pPr>
              <w:rPr>
                <w:w w:val="125"/>
                <w:sz w:val="40"/>
                <w:szCs w:val="40"/>
              </w:rPr>
            </w:pPr>
            <w:r w:rsidRPr="00E47D98">
              <w:rPr>
                <w:w w:val="125"/>
                <w:sz w:val="40"/>
                <w:szCs w:val="40"/>
              </w:rPr>
              <w:t>Do</w:t>
            </w:r>
            <w:r>
              <w:rPr>
                <w:w w:val="125"/>
                <w:sz w:val="40"/>
                <w:szCs w:val="40"/>
              </w:rPr>
              <w:t>es your family</w:t>
            </w:r>
            <w:r w:rsidRPr="00E47D98">
              <w:rPr>
                <w:w w:val="125"/>
                <w:sz w:val="40"/>
                <w:szCs w:val="40"/>
              </w:rPr>
              <w:t xml:space="preserve"> like talking to your grown-ups?</w:t>
            </w:r>
          </w:p>
        </w:tc>
        <w:tc>
          <w:tcPr>
            <w:tcW w:w="2828" w:type="dxa"/>
            <w:vAlign w:val="center"/>
          </w:tcPr>
          <w:p w14:paraId="57CD65B5" w14:textId="77777777" w:rsidR="005C5D02" w:rsidRDefault="005C5D02" w:rsidP="005634B1"/>
        </w:tc>
      </w:tr>
      <w:tr w:rsidR="00CA4395" w14:paraId="43DEBBFB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642554F7" w14:textId="3B1374C5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>Do you feel safe at nursery?</w:t>
            </w:r>
          </w:p>
        </w:tc>
        <w:tc>
          <w:tcPr>
            <w:tcW w:w="2828" w:type="dxa"/>
            <w:vAlign w:val="center"/>
          </w:tcPr>
          <w:p w14:paraId="07397F8B" w14:textId="77777777" w:rsidR="00CA4395" w:rsidRDefault="00CA4395" w:rsidP="005634B1"/>
        </w:tc>
      </w:tr>
      <w:tr w:rsidR="00CA4395" w14:paraId="22FF387E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52DE66C5" w14:textId="74738D98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>Is it a place you want to come to?</w:t>
            </w:r>
          </w:p>
        </w:tc>
        <w:tc>
          <w:tcPr>
            <w:tcW w:w="2828" w:type="dxa"/>
            <w:vAlign w:val="center"/>
          </w:tcPr>
          <w:p w14:paraId="3919848F" w14:textId="77777777" w:rsidR="00CA4395" w:rsidRDefault="00CA4395" w:rsidP="005634B1"/>
        </w:tc>
      </w:tr>
      <w:tr w:rsidR="00CA4395" w14:paraId="1A3F6DA0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34270BBF" w14:textId="100BECDE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>Do you know where all your things go at nursery?</w:t>
            </w:r>
          </w:p>
        </w:tc>
        <w:tc>
          <w:tcPr>
            <w:tcW w:w="2828" w:type="dxa"/>
            <w:vAlign w:val="center"/>
          </w:tcPr>
          <w:p w14:paraId="58FA6D49" w14:textId="77777777" w:rsidR="00CA4395" w:rsidRDefault="00CA4395" w:rsidP="005634B1"/>
        </w:tc>
      </w:tr>
      <w:tr w:rsidR="00CA4395" w14:paraId="57B4F82D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0E5D6061" w14:textId="214A16CE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 xml:space="preserve">Do the </w:t>
            </w:r>
            <w:r w:rsidR="00E47D98" w:rsidRPr="00E47D98">
              <w:rPr>
                <w:w w:val="120"/>
                <w:sz w:val="40"/>
                <w:szCs w:val="40"/>
              </w:rPr>
              <w:t>grown-ups</w:t>
            </w:r>
            <w:r w:rsidRPr="00E47D98">
              <w:rPr>
                <w:w w:val="120"/>
                <w:sz w:val="40"/>
                <w:szCs w:val="40"/>
              </w:rPr>
              <w:t xml:space="preserve"> know your name? </w:t>
            </w:r>
          </w:p>
        </w:tc>
        <w:tc>
          <w:tcPr>
            <w:tcW w:w="2828" w:type="dxa"/>
            <w:vAlign w:val="center"/>
          </w:tcPr>
          <w:p w14:paraId="2F472721" w14:textId="77777777" w:rsidR="00CA4395" w:rsidRDefault="00CA4395" w:rsidP="005634B1"/>
        </w:tc>
      </w:tr>
      <w:tr w:rsidR="00E4596C" w14:paraId="6A03F8DF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5F247DA3" w14:textId="7975A6CD" w:rsidR="00E4596C" w:rsidRPr="00E47D98" w:rsidRDefault="00E4596C" w:rsidP="005634B1">
            <w:pPr>
              <w:rPr>
                <w:w w:val="120"/>
                <w:sz w:val="40"/>
                <w:szCs w:val="40"/>
              </w:rPr>
            </w:pPr>
            <w:r>
              <w:rPr>
                <w:w w:val="120"/>
                <w:sz w:val="40"/>
                <w:szCs w:val="40"/>
              </w:rPr>
              <w:lastRenderedPageBreak/>
              <w:t>Do the grown-ups</w:t>
            </w:r>
            <w:r w:rsidRPr="00E47D98">
              <w:rPr>
                <w:w w:val="120"/>
                <w:sz w:val="40"/>
                <w:szCs w:val="40"/>
              </w:rPr>
              <w:t xml:space="preserve"> know </w:t>
            </w:r>
            <w:r>
              <w:rPr>
                <w:w w:val="120"/>
                <w:sz w:val="40"/>
                <w:szCs w:val="40"/>
              </w:rPr>
              <w:t xml:space="preserve">when </w:t>
            </w:r>
            <w:r w:rsidRPr="00E47D98">
              <w:rPr>
                <w:w w:val="120"/>
                <w:sz w:val="40"/>
                <w:szCs w:val="40"/>
              </w:rPr>
              <w:t>you are here?</w:t>
            </w:r>
          </w:p>
        </w:tc>
        <w:tc>
          <w:tcPr>
            <w:tcW w:w="2828" w:type="dxa"/>
            <w:vAlign w:val="center"/>
          </w:tcPr>
          <w:p w14:paraId="15F4C3B0" w14:textId="77777777" w:rsidR="00E4596C" w:rsidRDefault="00E4596C" w:rsidP="005634B1"/>
        </w:tc>
      </w:tr>
      <w:tr w:rsidR="00CA4395" w14:paraId="09A55165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54A1B25C" w14:textId="4A6067F3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0" distR="0" simplePos="0" relativeHeight="251664384" behindDoc="0" locked="0" layoutInCell="1" allowOverlap="1" wp14:anchorId="6F80AC91" wp14:editId="55234C79">
                      <wp:simplePos x="0" y="0"/>
                      <wp:positionH relativeFrom="page">
                        <wp:posOffset>13038090</wp:posOffset>
                      </wp:positionH>
                      <wp:positionV relativeFrom="paragraph">
                        <wp:posOffset>30066</wp:posOffset>
                      </wp:positionV>
                      <wp:extent cx="466090" cy="466090"/>
                      <wp:effectExtent l="0" t="0" r="0" b="0"/>
                      <wp:wrapNone/>
                      <wp:docPr id="1522931245" name="Graphic 40" descr="box to write or draw i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090" cy="466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66090" h="466090">
                                    <a:moveTo>
                                      <a:pt x="366965" y="465726"/>
                                    </a:moveTo>
                                    <a:lnTo>
                                      <a:pt x="98750" y="465726"/>
                                    </a:lnTo>
                                    <a:lnTo>
                                      <a:pt x="60350" y="457953"/>
                                    </a:lnTo>
                                    <a:lnTo>
                                      <a:pt x="28956" y="436769"/>
                                    </a:lnTo>
                                    <a:lnTo>
                                      <a:pt x="7772" y="405376"/>
                                    </a:lnTo>
                                    <a:lnTo>
                                      <a:pt x="0" y="366976"/>
                                    </a:lnTo>
                                    <a:lnTo>
                                      <a:pt x="0" y="98761"/>
                                    </a:lnTo>
                                    <a:lnTo>
                                      <a:pt x="7772" y="60359"/>
                                    </a:lnTo>
                                    <a:lnTo>
                                      <a:pt x="28956" y="28962"/>
                                    </a:lnTo>
                                    <a:lnTo>
                                      <a:pt x="60350" y="7774"/>
                                    </a:lnTo>
                                    <a:lnTo>
                                      <a:pt x="98750" y="0"/>
                                    </a:lnTo>
                                    <a:lnTo>
                                      <a:pt x="366965" y="0"/>
                                    </a:lnTo>
                                    <a:lnTo>
                                      <a:pt x="405366" y="7774"/>
                                    </a:lnTo>
                                    <a:lnTo>
                                      <a:pt x="436760" y="28962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98776" y="29908"/>
                                    </a:lnTo>
                                    <a:lnTo>
                                      <a:pt x="72002" y="35327"/>
                                    </a:lnTo>
                                    <a:lnTo>
                                      <a:pt x="50092" y="50097"/>
                                    </a:lnTo>
                                    <a:lnTo>
                                      <a:pt x="35313" y="71985"/>
                                    </a:lnTo>
                                    <a:lnTo>
                                      <a:pt x="29888" y="98761"/>
                                    </a:lnTo>
                                    <a:lnTo>
                                      <a:pt x="29887" y="366976"/>
                                    </a:lnTo>
                                    <a:lnTo>
                                      <a:pt x="35308" y="393755"/>
                                    </a:lnTo>
                                    <a:lnTo>
                                      <a:pt x="50081" y="415647"/>
                                    </a:lnTo>
                                    <a:lnTo>
                                      <a:pt x="71974" y="430419"/>
                                    </a:lnTo>
                                    <a:lnTo>
                                      <a:pt x="98750" y="435838"/>
                                    </a:lnTo>
                                    <a:lnTo>
                                      <a:pt x="437388" y="435838"/>
                                    </a:lnTo>
                                    <a:lnTo>
                                      <a:pt x="436759" y="436769"/>
                                    </a:lnTo>
                                    <a:lnTo>
                                      <a:pt x="405366" y="457953"/>
                                    </a:lnTo>
                                    <a:lnTo>
                                      <a:pt x="366965" y="465726"/>
                                    </a:lnTo>
                                    <a:close/>
                                  </a:path>
                                  <a:path w="466090" h="466090">
                                    <a:moveTo>
                                      <a:pt x="437388" y="435838"/>
                                    </a:moveTo>
                                    <a:lnTo>
                                      <a:pt x="366965" y="435838"/>
                                    </a:lnTo>
                                    <a:lnTo>
                                      <a:pt x="393747" y="430419"/>
                                    </a:lnTo>
                                    <a:lnTo>
                                      <a:pt x="415638" y="415647"/>
                                    </a:lnTo>
                                    <a:lnTo>
                                      <a:pt x="430409" y="393755"/>
                                    </a:lnTo>
                                    <a:lnTo>
                                      <a:pt x="435828" y="366976"/>
                                    </a:lnTo>
                                    <a:lnTo>
                                      <a:pt x="435828" y="98761"/>
                                    </a:lnTo>
                                    <a:lnTo>
                                      <a:pt x="430408" y="71985"/>
                                    </a:lnTo>
                                    <a:lnTo>
                                      <a:pt x="415636" y="50097"/>
                                    </a:lnTo>
                                    <a:lnTo>
                                      <a:pt x="393745" y="35327"/>
                                    </a:lnTo>
                                    <a:lnTo>
                                      <a:pt x="366965" y="29908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457946" y="60359"/>
                                    </a:lnTo>
                                    <a:lnTo>
                                      <a:pt x="465720" y="98761"/>
                                    </a:lnTo>
                                    <a:lnTo>
                                      <a:pt x="465721" y="366976"/>
                                    </a:lnTo>
                                    <a:lnTo>
                                      <a:pt x="457945" y="405376"/>
                                    </a:lnTo>
                                    <a:lnTo>
                                      <a:pt x="437388" y="4358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47B3C32" id="Graphic 40" o:spid="_x0000_s1026" alt="box to write or draw in" style="position:absolute;margin-left:1026.6pt;margin-top:2.35pt;width:36.7pt;height:36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090,466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" path="m366965,465726r-268215,l60350,457953,28956,436769,7772,405376,,366976,,98761,7772,60359,28956,28962,60350,7774,98750,,366965,r38401,7774l436760,28962r640,946l98776,29908,72002,35327,50092,50097,35313,71985,29888,98761r-1,268215l35308,393755r14773,21892l71974,430419r26776,5419l437388,435838r-629,931l405366,457953r-38401,7773xem437388,435838r-70423,l393747,430419r21891,-14772l430409,393755r5419,-26779l435828,98761,430408,71985,415636,50097,393745,35327,366965,29908r70435,l457946,60359r7774,38402l465721,366976r-7776,38400l437388,435838xe" fillcolor="red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E47D98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0" distR="0" simplePos="0" relativeHeight="251665408" behindDoc="0" locked="0" layoutInCell="1" allowOverlap="1" wp14:anchorId="7B2F2125" wp14:editId="7CBB72A0">
                      <wp:simplePos x="0" y="0"/>
                      <wp:positionH relativeFrom="page">
                        <wp:posOffset>15037454</wp:posOffset>
                      </wp:positionH>
                      <wp:positionV relativeFrom="paragraph">
                        <wp:posOffset>30066</wp:posOffset>
                      </wp:positionV>
                      <wp:extent cx="466090" cy="466090"/>
                      <wp:effectExtent l="0" t="0" r="0" b="0"/>
                      <wp:wrapNone/>
                      <wp:docPr id="1643734626" name="Graphic 41" descr="box to write or draw i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090" cy="466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66090" h="466090">
                                    <a:moveTo>
                                      <a:pt x="366965" y="465726"/>
                                    </a:moveTo>
                                    <a:lnTo>
                                      <a:pt x="98750" y="465726"/>
                                    </a:lnTo>
                                    <a:lnTo>
                                      <a:pt x="60350" y="457953"/>
                                    </a:lnTo>
                                    <a:lnTo>
                                      <a:pt x="28956" y="436769"/>
                                    </a:lnTo>
                                    <a:lnTo>
                                      <a:pt x="7772" y="405376"/>
                                    </a:lnTo>
                                    <a:lnTo>
                                      <a:pt x="0" y="366976"/>
                                    </a:lnTo>
                                    <a:lnTo>
                                      <a:pt x="0" y="98761"/>
                                    </a:lnTo>
                                    <a:lnTo>
                                      <a:pt x="7772" y="60359"/>
                                    </a:lnTo>
                                    <a:lnTo>
                                      <a:pt x="28956" y="28962"/>
                                    </a:lnTo>
                                    <a:lnTo>
                                      <a:pt x="60350" y="7774"/>
                                    </a:lnTo>
                                    <a:lnTo>
                                      <a:pt x="98750" y="0"/>
                                    </a:lnTo>
                                    <a:lnTo>
                                      <a:pt x="366965" y="0"/>
                                    </a:lnTo>
                                    <a:lnTo>
                                      <a:pt x="405366" y="7774"/>
                                    </a:lnTo>
                                    <a:lnTo>
                                      <a:pt x="436760" y="28962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98776" y="29908"/>
                                    </a:lnTo>
                                    <a:lnTo>
                                      <a:pt x="72002" y="35327"/>
                                    </a:lnTo>
                                    <a:lnTo>
                                      <a:pt x="50092" y="50097"/>
                                    </a:lnTo>
                                    <a:lnTo>
                                      <a:pt x="35313" y="71985"/>
                                    </a:lnTo>
                                    <a:lnTo>
                                      <a:pt x="29888" y="98761"/>
                                    </a:lnTo>
                                    <a:lnTo>
                                      <a:pt x="29887" y="366976"/>
                                    </a:lnTo>
                                    <a:lnTo>
                                      <a:pt x="35308" y="393755"/>
                                    </a:lnTo>
                                    <a:lnTo>
                                      <a:pt x="50081" y="415647"/>
                                    </a:lnTo>
                                    <a:lnTo>
                                      <a:pt x="71974" y="430419"/>
                                    </a:lnTo>
                                    <a:lnTo>
                                      <a:pt x="98750" y="435838"/>
                                    </a:lnTo>
                                    <a:lnTo>
                                      <a:pt x="437388" y="435838"/>
                                    </a:lnTo>
                                    <a:lnTo>
                                      <a:pt x="436759" y="436769"/>
                                    </a:lnTo>
                                    <a:lnTo>
                                      <a:pt x="405366" y="457953"/>
                                    </a:lnTo>
                                    <a:lnTo>
                                      <a:pt x="366965" y="465726"/>
                                    </a:lnTo>
                                    <a:close/>
                                  </a:path>
                                  <a:path w="466090" h="466090">
                                    <a:moveTo>
                                      <a:pt x="437388" y="435838"/>
                                    </a:moveTo>
                                    <a:lnTo>
                                      <a:pt x="366965" y="435838"/>
                                    </a:lnTo>
                                    <a:lnTo>
                                      <a:pt x="393747" y="430419"/>
                                    </a:lnTo>
                                    <a:lnTo>
                                      <a:pt x="415638" y="415647"/>
                                    </a:lnTo>
                                    <a:lnTo>
                                      <a:pt x="430409" y="393755"/>
                                    </a:lnTo>
                                    <a:lnTo>
                                      <a:pt x="435828" y="366976"/>
                                    </a:lnTo>
                                    <a:lnTo>
                                      <a:pt x="435828" y="98761"/>
                                    </a:lnTo>
                                    <a:lnTo>
                                      <a:pt x="430408" y="71985"/>
                                    </a:lnTo>
                                    <a:lnTo>
                                      <a:pt x="415636" y="50097"/>
                                    </a:lnTo>
                                    <a:lnTo>
                                      <a:pt x="393745" y="35327"/>
                                    </a:lnTo>
                                    <a:lnTo>
                                      <a:pt x="366965" y="29908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457946" y="60359"/>
                                    </a:lnTo>
                                    <a:lnTo>
                                      <a:pt x="465720" y="98761"/>
                                    </a:lnTo>
                                    <a:lnTo>
                                      <a:pt x="465721" y="366976"/>
                                    </a:lnTo>
                                    <a:lnTo>
                                      <a:pt x="457945" y="405376"/>
                                    </a:lnTo>
                                    <a:lnTo>
                                      <a:pt x="437388" y="4358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9CF3D8A" id="Graphic 41" o:spid="_x0000_s1026" alt="box to write or draw in" style="position:absolute;margin-left:1184.05pt;margin-top:2.35pt;width:36.7pt;height:36.7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090,466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" path="m366965,465726r-268215,l60350,457953,28956,436769,7772,405376,,366976,,98761,7772,60359,28956,28962,60350,7774,98750,,366965,r38401,7774l436760,28962r640,946l98776,29908,72002,35327,50092,50097,35313,71985,29888,98761r-1,268215l35308,393755r14773,21892l71974,430419r26776,5419l437388,435838r-629,931l405366,457953r-38401,7773xem437388,435838r-70423,l393747,430419r21891,-14772l430409,393755r5419,-26779l435828,98761,430408,71985,415636,50097,393745,35327,366965,29908r70435,l457946,60359r7774,38402l465721,366976r-7776,38400l437388,435838xe" fillcolor="red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E47D98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0" distR="0" simplePos="0" relativeHeight="251666432" behindDoc="0" locked="0" layoutInCell="1" allowOverlap="1" wp14:anchorId="503BBDCB" wp14:editId="517144ED">
                      <wp:simplePos x="0" y="0"/>
                      <wp:positionH relativeFrom="page">
                        <wp:posOffset>16819350</wp:posOffset>
                      </wp:positionH>
                      <wp:positionV relativeFrom="paragraph">
                        <wp:posOffset>30066</wp:posOffset>
                      </wp:positionV>
                      <wp:extent cx="466090" cy="466090"/>
                      <wp:effectExtent l="0" t="0" r="0" b="0"/>
                      <wp:wrapNone/>
                      <wp:docPr id="475228581" name="Graphic 42" descr="box to write or draw i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090" cy="466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66090" h="466090">
                                    <a:moveTo>
                                      <a:pt x="366965" y="465726"/>
                                    </a:moveTo>
                                    <a:lnTo>
                                      <a:pt x="98750" y="465726"/>
                                    </a:lnTo>
                                    <a:lnTo>
                                      <a:pt x="60350" y="457953"/>
                                    </a:lnTo>
                                    <a:lnTo>
                                      <a:pt x="28956" y="436769"/>
                                    </a:lnTo>
                                    <a:lnTo>
                                      <a:pt x="7772" y="405376"/>
                                    </a:lnTo>
                                    <a:lnTo>
                                      <a:pt x="0" y="366976"/>
                                    </a:lnTo>
                                    <a:lnTo>
                                      <a:pt x="0" y="98761"/>
                                    </a:lnTo>
                                    <a:lnTo>
                                      <a:pt x="7772" y="60359"/>
                                    </a:lnTo>
                                    <a:lnTo>
                                      <a:pt x="28956" y="28962"/>
                                    </a:lnTo>
                                    <a:lnTo>
                                      <a:pt x="60350" y="7774"/>
                                    </a:lnTo>
                                    <a:lnTo>
                                      <a:pt x="98750" y="0"/>
                                    </a:lnTo>
                                    <a:lnTo>
                                      <a:pt x="366965" y="0"/>
                                    </a:lnTo>
                                    <a:lnTo>
                                      <a:pt x="405366" y="7774"/>
                                    </a:lnTo>
                                    <a:lnTo>
                                      <a:pt x="436760" y="28962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98776" y="29908"/>
                                    </a:lnTo>
                                    <a:lnTo>
                                      <a:pt x="72002" y="35327"/>
                                    </a:lnTo>
                                    <a:lnTo>
                                      <a:pt x="50092" y="50097"/>
                                    </a:lnTo>
                                    <a:lnTo>
                                      <a:pt x="35313" y="71985"/>
                                    </a:lnTo>
                                    <a:lnTo>
                                      <a:pt x="29888" y="98761"/>
                                    </a:lnTo>
                                    <a:lnTo>
                                      <a:pt x="29887" y="366976"/>
                                    </a:lnTo>
                                    <a:lnTo>
                                      <a:pt x="35308" y="393755"/>
                                    </a:lnTo>
                                    <a:lnTo>
                                      <a:pt x="50081" y="415647"/>
                                    </a:lnTo>
                                    <a:lnTo>
                                      <a:pt x="71974" y="430419"/>
                                    </a:lnTo>
                                    <a:lnTo>
                                      <a:pt x="98750" y="435838"/>
                                    </a:lnTo>
                                    <a:lnTo>
                                      <a:pt x="437388" y="435838"/>
                                    </a:lnTo>
                                    <a:lnTo>
                                      <a:pt x="436759" y="436769"/>
                                    </a:lnTo>
                                    <a:lnTo>
                                      <a:pt x="405366" y="457953"/>
                                    </a:lnTo>
                                    <a:lnTo>
                                      <a:pt x="366965" y="465726"/>
                                    </a:lnTo>
                                    <a:close/>
                                  </a:path>
                                  <a:path w="466090" h="466090">
                                    <a:moveTo>
                                      <a:pt x="437388" y="435838"/>
                                    </a:moveTo>
                                    <a:lnTo>
                                      <a:pt x="366965" y="435838"/>
                                    </a:lnTo>
                                    <a:lnTo>
                                      <a:pt x="393747" y="430419"/>
                                    </a:lnTo>
                                    <a:lnTo>
                                      <a:pt x="415638" y="415647"/>
                                    </a:lnTo>
                                    <a:lnTo>
                                      <a:pt x="430409" y="393755"/>
                                    </a:lnTo>
                                    <a:lnTo>
                                      <a:pt x="435828" y="366976"/>
                                    </a:lnTo>
                                    <a:lnTo>
                                      <a:pt x="435828" y="98761"/>
                                    </a:lnTo>
                                    <a:lnTo>
                                      <a:pt x="430408" y="71985"/>
                                    </a:lnTo>
                                    <a:lnTo>
                                      <a:pt x="415636" y="50097"/>
                                    </a:lnTo>
                                    <a:lnTo>
                                      <a:pt x="393745" y="35327"/>
                                    </a:lnTo>
                                    <a:lnTo>
                                      <a:pt x="366965" y="29908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457946" y="60359"/>
                                    </a:lnTo>
                                    <a:lnTo>
                                      <a:pt x="465720" y="98761"/>
                                    </a:lnTo>
                                    <a:lnTo>
                                      <a:pt x="465721" y="366976"/>
                                    </a:lnTo>
                                    <a:lnTo>
                                      <a:pt x="457945" y="405376"/>
                                    </a:lnTo>
                                    <a:lnTo>
                                      <a:pt x="437388" y="4358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B600E53" id="Graphic 42" o:spid="_x0000_s1026" alt="box to write or draw in" style="position:absolute;margin-left:1324.35pt;margin-top:2.35pt;width:36.7pt;height:36.7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090,466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" path="m366965,465726r-268215,l60350,457953,28956,436769,7772,405376,,366976,,98761,7772,60359,28956,28962,60350,7774,98750,,366965,r38401,7774l436760,28962r640,946l98776,29908,72002,35327,50092,50097,35313,71985,29888,98761r-1,268215l35308,393755r14773,21892l71974,430419r26776,5419l437388,435838r-629,931l405366,457953r-38401,7773xem437388,435838r-70423,l393747,430419r21891,-14772l430409,393755r5419,-26779l435828,98761,430408,71985,415636,50097,393745,35327,366965,29908r70435,l457946,60359r7774,38402l465721,366976r-7776,38400l437388,435838xe" fillcolor="red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E47D98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0" distR="0" simplePos="0" relativeHeight="251667456" behindDoc="0" locked="0" layoutInCell="1" allowOverlap="1" wp14:anchorId="040DD0B6" wp14:editId="75B3215E">
                      <wp:simplePos x="0" y="0"/>
                      <wp:positionH relativeFrom="page">
                        <wp:posOffset>18318095</wp:posOffset>
                      </wp:positionH>
                      <wp:positionV relativeFrom="paragraph">
                        <wp:posOffset>30066</wp:posOffset>
                      </wp:positionV>
                      <wp:extent cx="466090" cy="466090"/>
                      <wp:effectExtent l="0" t="0" r="0" b="0"/>
                      <wp:wrapNone/>
                      <wp:docPr id="1691449532" name="Graphic 43" descr="box to write or draw i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090" cy="466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66090" h="466090">
                                    <a:moveTo>
                                      <a:pt x="366965" y="465726"/>
                                    </a:moveTo>
                                    <a:lnTo>
                                      <a:pt x="98750" y="465726"/>
                                    </a:lnTo>
                                    <a:lnTo>
                                      <a:pt x="60350" y="457953"/>
                                    </a:lnTo>
                                    <a:lnTo>
                                      <a:pt x="28956" y="436769"/>
                                    </a:lnTo>
                                    <a:lnTo>
                                      <a:pt x="7772" y="405376"/>
                                    </a:lnTo>
                                    <a:lnTo>
                                      <a:pt x="0" y="366976"/>
                                    </a:lnTo>
                                    <a:lnTo>
                                      <a:pt x="0" y="98761"/>
                                    </a:lnTo>
                                    <a:lnTo>
                                      <a:pt x="7772" y="60359"/>
                                    </a:lnTo>
                                    <a:lnTo>
                                      <a:pt x="28956" y="28962"/>
                                    </a:lnTo>
                                    <a:lnTo>
                                      <a:pt x="60350" y="7774"/>
                                    </a:lnTo>
                                    <a:lnTo>
                                      <a:pt x="98750" y="0"/>
                                    </a:lnTo>
                                    <a:lnTo>
                                      <a:pt x="366965" y="0"/>
                                    </a:lnTo>
                                    <a:lnTo>
                                      <a:pt x="405366" y="7774"/>
                                    </a:lnTo>
                                    <a:lnTo>
                                      <a:pt x="436760" y="28962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98776" y="29908"/>
                                    </a:lnTo>
                                    <a:lnTo>
                                      <a:pt x="72002" y="35327"/>
                                    </a:lnTo>
                                    <a:lnTo>
                                      <a:pt x="50092" y="50097"/>
                                    </a:lnTo>
                                    <a:lnTo>
                                      <a:pt x="35313" y="71985"/>
                                    </a:lnTo>
                                    <a:lnTo>
                                      <a:pt x="29888" y="98761"/>
                                    </a:lnTo>
                                    <a:lnTo>
                                      <a:pt x="29887" y="366976"/>
                                    </a:lnTo>
                                    <a:lnTo>
                                      <a:pt x="35308" y="393755"/>
                                    </a:lnTo>
                                    <a:lnTo>
                                      <a:pt x="50081" y="415647"/>
                                    </a:lnTo>
                                    <a:lnTo>
                                      <a:pt x="71974" y="430419"/>
                                    </a:lnTo>
                                    <a:lnTo>
                                      <a:pt x="98750" y="435838"/>
                                    </a:lnTo>
                                    <a:lnTo>
                                      <a:pt x="437388" y="435838"/>
                                    </a:lnTo>
                                    <a:lnTo>
                                      <a:pt x="436759" y="436769"/>
                                    </a:lnTo>
                                    <a:lnTo>
                                      <a:pt x="405366" y="457953"/>
                                    </a:lnTo>
                                    <a:lnTo>
                                      <a:pt x="366965" y="465726"/>
                                    </a:lnTo>
                                    <a:close/>
                                  </a:path>
                                  <a:path w="466090" h="466090">
                                    <a:moveTo>
                                      <a:pt x="437388" y="435838"/>
                                    </a:moveTo>
                                    <a:lnTo>
                                      <a:pt x="366965" y="435838"/>
                                    </a:lnTo>
                                    <a:lnTo>
                                      <a:pt x="393747" y="430419"/>
                                    </a:lnTo>
                                    <a:lnTo>
                                      <a:pt x="415638" y="415647"/>
                                    </a:lnTo>
                                    <a:lnTo>
                                      <a:pt x="430409" y="393755"/>
                                    </a:lnTo>
                                    <a:lnTo>
                                      <a:pt x="435828" y="366976"/>
                                    </a:lnTo>
                                    <a:lnTo>
                                      <a:pt x="435828" y="98761"/>
                                    </a:lnTo>
                                    <a:lnTo>
                                      <a:pt x="430408" y="71985"/>
                                    </a:lnTo>
                                    <a:lnTo>
                                      <a:pt x="415636" y="50097"/>
                                    </a:lnTo>
                                    <a:lnTo>
                                      <a:pt x="393745" y="35327"/>
                                    </a:lnTo>
                                    <a:lnTo>
                                      <a:pt x="366965" y="29908"/>
                                    </a:lnTo>
                                    <a:lnTo>
                                      <a:pt x="437400" y="29908"/>
                                    </a:lnTo>
                                    <a:lnTo>
                                      <a:pt x="457946" y="60359"/>
                                    </a:lnTo>
                                    <a:lnTo>
                                      <a:pt x="465720" y="98761"/>
                                    </a:lnTo>
                                    <a:lnTo>
                                      <a:pt x="465721" y="366976"/>
                                    </a:lnTo>
                                    <a:lnTo>
                                      <a:pt x="457945" y="405376"/>
                                    </a:lnTo>
                                    <a:lnTo>
                                      <a:pt x="437388" y="4358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4FBB10D" id="Graphic 43" o:spid="_x0000_s1026" alt="box to write or draw in" style="position:absolute;margin-left:1442.35pt;margin-top:2.35pt;width:36.7pt;height:36.7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090,466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" path="m366965,465726r-268215,l60350,457953,28956,436769,7772,405376,,366976,,98761,7772,60359,28956,28962,60350,7774,98750,,366965,r38401,7774l436760,28962r640,946l98776,29908,72002,35327,50092,50097,35313,71985,29888,98761r-1,268215l35308,393755r14773,21892l71974,430419r26776,5419l437388,435838r-629,931l405366,457953r-38401,7773xem437388,435838r-70423,l393747,430419r21891,-14772l430409,393755r5419,-26779l435828,98761,430408,71985,415636,50097,393745,35327,366965,29908r70435,l457946,60359r7774,38402l465721,366976r-7776,38400l437388,435838xe" fillcolor="red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E47D98">
              <w:rPr>
                <w:w w:val="120"/>
                <w:sz w:val="40"/>
                <w:szCs w:val="40"/>
              </w:rPr>
              <w:t>Can you choose what you play with and where you go at nursery?</w:t>
            </w:r>
          </w:p>
        </w:tc>
        <w:tc>
          <w:tcPr>
            <w:tcW w:w="2828" w:type="dxa"/>
            <w:vAlign w:val="center"/>
          </w:tcPr>
          <w:p w14:paraId="5A444F5C" w14:textId="77777777" w:rsidR="00CA4395" w:rsidRDefault="00CA4395" w:rsidP="005634B1"/>
        </w:tc>
      </w:tr>
      <w:tr w:rsidR="00CA4395" w14:paraId="18A4E5BB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2630426B" w14:textId="5234A37E" w:rsidR="00CA4395" w:rsidRPr="00E47D98" w:rsidRDefault="00F865D7" w:rsidP="005634B1">
            <w:pPr>
              <w:rPr>
                <w:sz w:val="40"/>
                <w:szCs w:val="40"/>
              </w:rPr>
            </w:pPr>
            <w:r>
              <w:rPr>
                <w:w w:val="120"/>
                <w:sz w:val="40"/>
                <w:szCs w:val="40"/>
              </w:rPr>
              <w:t>Do you enjoy your</w:t>
            </w:r>
            <w:r w:rsidR="00CA4395" w:rsidRPr="00E47D98">
              <w:rPr>
                <w:w w:val="120"/>
                <w:sz w:val="40"/>
                <w:szCs w:val="40"/>
              </w:rPr>
              <w:t xml:space="preserve"> day at nursery? </w:t>
            </w:r>
          </w:p>
        </w:tc>
        <w:tc>
          <w:tcPr>
            <w:tcW w:w="2828" w:type="dxa"/>
            <w:vAlign w:val="center"/>
          </w:tcPr>
          <w:p w14:paraId="2470DB97" w14:textId="77777777" w:rsidR="00CA4395" w:rsidRDefault="00CA4395" w:rsidP="005634B1"/>
        </w:tc>
      </w:tr>
      <w:tr w:rsidR="00CA4395" w14:paraId="67991ABF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090E016A" w14:textId="605303F9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>Do your adults know what you like?</w:t>
            </w:r>
          </w:p>
        </w:tc>
        <w:tc>
          <w:tcPr>
            <w:tcW w:w="2828" w:type="dxa"/>
            <w:vAlign w:val="center"/>
          </w:tcPr>
          <w:p w14:paraId="7959081C" w14:textId="21249E77" w:rsidR="00CA4395" w:rsidRDefault="00CA4395" w:rsidP="005634B1"/>
        </w:tc>
      </w:tr>
      <w:tr w:rsidR="00CA4395" w14:paraId="466350A4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77A405E6" w14:textId="6BCC4664" w:rsidR="00CA4395" w:rsidRPr="00E47D98" w:rsidRDefault="00CA4395" w:rsidP="005634B1">
            <w:pPr>
              <w:rPr>
                <w:sz w:val="40"/>
                <w:szCs w:val="40"/>
              </w:rPr>
            </w:pPr>
            <w:r w:rsidRPr="00E47D98">
              <w:rPr>
                <w:w w:val="120"/>
                <w:sz w:val="40"/>
                <w:szCs w:val="40"/>
              </w:rPr>
              <w:t>Do you have things that you like to do at nursery?</w:t>
            </w:r>
          </w:p>
        </w:tc>
        <w:tc>
          <w:tcPr>
            <w:tcW w:w="2828" w:type="dxa"/>
            <w:vAlign w:val="center"/>
          </w:tcPr>
          <w:p w14:paraId="6A8333B3" w14:textId="77777777" w:rsidR="00CA4395" w:rsidRDefault="00CA4395" w:rsidP="005634B1"/>
        </w:tc>
      </w:tr>
      <w:tr w:rsidR="00C20850" w14:paraId="61CD6CFC" w14:textId="77777777" w:rsidTr="00E47D98">
        <w:trPr>
          <w:trHeight w:val="2268"/>
        </w:trPr>
        <w:tc>
          <w:tcPr>
            <w:tcW w:w="7366" w:type="dxa"/>
            <w:vAlign w:val="center"/>
          </w:tcPr>
          <w:p w14:paraId="7B1326AE" w14:textId="4518D5AB" w:rsidR="00C20850" w:rsidRPr="00E47D98" w:rsidRDefault="00D31081" w:rsidP="005634B1">
            <w:pPr>
              <w:rPr>
                <w:w w:val="120"/>
                <w:sz w:val="40"/>
                <w:szCs w:val="40"/>
              </w:rPr>
            </w:pPr>
            <w:r w:rsidRPr="00C457CF">
              <w:rPr>
                <w:w w:val="120"/>
                <w:sz w:val="40"/>
                <w:szCs w:val="40"/>
              </w:rPr>
              <w:t>Is there somewhere you can go when you need some quiet time?</w:t>
            </w:r>
          </w:p>
        </w:tc>
        <w:tc>
          <w:tcPr>
            <w:tcW w:w="2828" w:type="dxa"/>
            <w:vAlign w:val="center"/>
          </w:tcPr>
          <w:p w14:paraId="28BFD14E" w14:textId="77777777" w:rsidR="00C20850" w:rsidRDefault="00C20850" w:rsidP="005634B1"/>
        </w:tc>
      </w:tr>
    </w:tbl>
    <w:p w14:paraId="15F1193F" w14:textId="05796878" w:rsidR="00DE5553" w:rsidRPr="00DE5553" w:rsidRDefault="00DE5553" w:rsidP="00DE5553"/>
    <w:p w14:paraId="19294E04" w14:textId="77777777" w:rsidR="00AE2390" w:rsidRPr="00364CEF" w:rsidRDefault="00745778" w:rsidP="00AE2390">
      <w:pPr>
        <w:rPr>
          <w:spacing w:val="-5"/>
          <w:w w:val="125"/>
          <w:sz w:val="32"/>
          <w:szCs w:val="32"/>
        </w:rPr>
      </w:pPr>
      <w:r>
        <w:br w:type="column"/>
      </w:r>
      <w:r w:rsidR="00AE2390" w:rsidRPr="00364CEF">
        <w:rPr>
          <w:w w:val="125"/>
          <w:sz w:val="32"/>
          <w:szCs w:val="32"/>
        </w:rPr>
        <w:lastRenderedPageBreak/>
        <w:t>Is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there</w:t>
      </w:r>
      <w:r w:rsidR="00AE2390" w:rsidRPr="00364CEF">
        <w:rPr>
          <w:spacing w:val="-21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anything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else</w:t>
      </w:r>
      <w:r w:rsidR="00AE2390" w:rsidRPr="00364CEF">
        <w:rPr>
          <w:spacing w:val="-21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you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would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like</w:t>
      </w:r>
      <w:r w:rsidR="00AE2390" w:rsidRPr="00364CEF">
        <w:rPr>
          <w:spacing w:val="-21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to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w w:val="125"/>
          <w:sz w:val="32"/>
          <w:szCs w:val="32"/>
        </w:rPr>
        <w:t>tell</w:t>
      </w:r>
      <w:r w:rsidR="00AE2390" w:rsidRPr="00364CEF">
        <w:rPr>
          <w:spacing w:val="-22"/>
          <w:w w:val="125"/>
          <w:sz w:val="32"/>
          <w:szCs w:val="32"/>
        </w:rPr>
        <w:t xml:space="preserve"> </w:t>
      </w:r>
      <w:r w:rsidR="00AE2390" w:rsidRPr="00364CEF">
        <w:rPr>
          <w:spacing w:val="-5"/>
          <w:w w:val="125"/>
          <w:sz w:val="32"/>
          <w:szCs w:val="32"/>
        </w:rPr>
        <w:t>us?</w:t>
      </w:r>
    </w:p>
    <w:p w14:paraId="49588EA0" w14:textId="6564605F" w:rsidR="003B11DD" w:rsidRDefault="003B11DD" w:rsidP="00C26F9B">
      <w:pPr>
        <w:spacing w:after="360"/>
        <w:rPr>
          <w:spacing w:val="-5"/>
          <w:w w:val="125"/>
          <w:sz w:val="32"/>
          <w:szCs w:val="32"/>
        </w:rPr>
      </w:pPr>
      <w:r>
        <w:rPr>
          <w:spacing w:val="-5"/>
          <w:w w:val="125"/>
          <w:sz w:val="32"/>
          <w:szCs w:val="32"/>
        </w:rPr>
        <w:t>What do you like to do when you are happy?</w:t>
      </w:r>
    </w:p>
    <w:p w14:paraId="09291EBE" w14:textId="14E011B3" w:rsidR="00A62A06" w:rsidRDefault="00A62A06" w:rsidP="00C26F9B">
      <w:pPr>
        <w:spacing w:after="360"/>
        <w:rPr>
          <w:spacing w:val="-5"/>
          <w:w w:val="125"/>
          <w:sz w:val="32"/>
          <w:szCs w:val="32"/>
        </w:rPr>
      </w:pPr>
      <w:r w:rsidRPr="00364CEF">
        <w:rPr>
          <w:noProof/>
          <w:spacing w:val="-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89CD9A" wp14:editId="2D952295">
                <wp:simplePos x="0" y="0"/>
                <wp:positionH relativeFrom="margin">
                  <wp:align>center</wp:align>
                </wp:positionH>
                <wp:positionV relativeFrom="paragraph">
                  <wp:posOffset>499745</wp:posOffset>
                </wp:positionV>
                <wp:extent cx="6565900" cy="7518400"/>
                <wp:effectExtent l="38100" t="38100" r="44450" b="44450"/>
                <wp:wrapNone/>
                <wp:docPr id="105049557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900" cy="75184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92410" w14:textId="77777777" w:rsidR="003B11DD" w:rsidRDefault="003B11DD" w:rsidP="003B11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9CD9A" id="Rectangle 7" o:spid="_x0000_s1026" style="position:absolute;margin-left:0;margin-top:39.35pt;width:517pt;height:592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" filled="f" strokecolor="red" strokeweight="6pt">
                <v:textbox>
                  <w:txbxContent>
                    <w:p w14:paraId="2F992410" w14:textId="77777777" w:rsidR="003B11DD" w:rsidRDefault="003B11DD" w:rsidP="003B11DD"/>
                  </w:txbxContent>
                </v:textbox>
                <w10:wrap anchorx="margin"/>
              </v:rect>
            </w:pict>
          </mc:Fallback>
        </mc:AlternateContent>
      </w:r>
      <w:r w:rsidR="00AE2390" w:rsidRPr="00364CEF">
        <w:rPr>
          <w:spacing w:val="-5"/>
          <w:w w:val="125"/>
          <w:sz w:val="32"/>
          <w:szCs w:val="32"/>
        </w:rPr>
        <w:t>What would you do if you weren’t feeling happy?</w:t>
      </w:r>
    </w:p>
    <w:p w14:paraId="66A42ACC" w14:textId="2CC52484" w:rsidR="00A62A06" w:rsidRDefault="00A62A06">
      <w:pPr>
        <w:spacing w:after="160" w:line="259" w:lineRule="auto"/>
        <w:rPr>
          <w:spacing w:val="-5"/>
          <w:w w:val="125"/>
          <w:sz w:val="32"/>
          <w:szCs w:val="32"/>
        </w:rPr>
      </w:pPr>
      <w:r>
        <w:rPr>
          <w:spacing w:val="-5"/>
          <w:w w:val="125"/>
          <w:sz w:val="32"/>
          <w:szCs w:val="32"/>
        </w:rPr>
        <w:br w:type="page"/>
      </w:r>
    </w:p>
    <w:p w14:paraId="5803AA55" w14:textId="743803E2" w:rsidR="00CD581D" w:rsidRPr="00DB7DC0" w:rsidRDefault="00B2060B" w:rsidP="00B2060B">
      <w:pPr>
        <w:pStyle w:val="Heading2"/>
        <w:rPr>
          <w:color w:val="C88800"/>
          <w:spacing w:val="-2"/>
          <w:w w:val="125"/>
        </w:rPr>
      </w:pPr>
      <w:bookmarkStart w:id="5" w:name="_Toc234303731"/>
      <w:r w:rsidRPr="00DB7DC0">
        <w:rPr>
          <w:color w:val="C88800"/>
          <w:w w:val="125"/>
        </w:rPr>
        <w:lastRenderedPageBreak/>
        <w:t>Children</w:t>
      </w:r>
      <w:r w:rsidRPr="00DB7DC0">
        <w:rPr>
          <w:color w:val="C88800"/>
          <w:spacing w:val="-63"/>
          <w:w w:val="125"/>
        </w:rPr>
        <w:t xml:space="preserve"> </w:t>
      </w:r>
      <w:r w:rsidRPr="00DB7DC0">
        <w:rPr>
          <w:color w:val="C88800"/>
          <w:w w:val="125"/>
        </w:rPr>
        <w:t>are</w:t>
      </w:r>
      <w:r w:rsidRPr="00DB7DC0">
        <w:rPr>
          <w:color w:val="C88800"/>
          <w:spacing w:val="-63"/>
          <w:w w:val="125"/>
        </w:rPr>
        <w:t xml:space="preserve"> </w:t>
      </w:r>
      <w:r w:rsidRPr="00DB7DC0">
        <w:rPr>
          <w:color w:val="C88800"/>
          <w:w w:val="125"/>
        </w:rPr>
        <w:t>taught</w:t>
      </w:r>
      <w:r w:rsidRPr="00DB7DC0">
        <w:rPr>
          <w:color w:val="C88800"/>
          <w:spacing w:val="-62"/>
          <w:w w:val="125"/>
        </w:rPr>
        <w:t xml:space="preserve"> </w:t>
      </w:r>
      <w:r w:rsidRPr="00DB7DC0">
        <w:rPr>
          <w:color w:val="C88800"/>
          <w:w w:val="125"/>
        </w:rPr>
        <w:t>about</w:t>
      </w:r>
      <w:r w:rsidRPr="00DB7DC0">
        <w:rPr>
          <w:color w:val="C88800"/>
          <w:spacing w:val="-63"/>
          <w:w w:val="125"/>
        </w:rPr>
        <w:t xml:space="preserve"> </w:t>
      </w:r>
      <w:r w:rsidRPr="00DB7DC0">
        <w:rPr>
          <w:color w:val="C88800"/>
          <w:w w:val="125"/>
        </w:rPr>
        <w:t>emotional</w:t>
      </w:r>
      <w:r w:rsidRPr="00DB7DC0">
        <w:rPr>
          <w:color w:val="C88800"/>
          <w:spacing w:val="-62"/>
          <w:w w:val="125"/>
        </w:rPr>
        <w:t xml:space="preserve"> </w:t>
      </w:r>
      <w:r w:rsidRPr="00DB7DC0">
        <w:rPr>
          <w:color w:val="C88800"/>
          <w:w w:val="125"/>
        </w:rPr>
        <w:t>wellbeing</w:t>
      </w:r>
      <w:r w:rsidRPr="00DB7DC0">
        <w:rPr>
          <w:color w:val="C88800"/>
          <w:spacing w:val="-63"/>
          <w:w w:val="125"/>
        </w:rPr>
        <w:t xml:space="preserve"> </w:t>
      </w:r>
      <w:r w:rsidRPr="00DB7DC0">
        <w:rPr>
          <w:color w:val="C88800"/>
          <w:w w:val="125"/>
        </w:rPr>
        <w:t xml:space="preserve">and </w:t>
      </w:r>
      <w:r w:rsidRPr="00DB7DC0">
        <w:rPr>
          <w:color w:val="C88800"/>
          <w:spacing w:val="-2"/>
          <w:w w:val="125"/>
        </w:rPr>
        <w:t>mental</w:t>
      </w:r>
      <w:r w:rsidRPr="00DB7DC0">
        <w:rPr>
          <w:color w:val="C88800"/>
          <w:spacing w:val="-67"/>
          <w:w w:val="125"/>
        </w:rPr>
        <w:t xml:space="preserve"> </w:t>
      </w:r>
      <w:r w:rsidRPr="00DB7DC0">
        <w:rPr>
          <w:color w:val="C88800"/>
          <w:spacing w:val="-2"/>
          <w:w w:val="125"/>
        </w:rPr>
        <w:t>health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28"/>
      </w:tblGrid>
      <w:tr w:rsidR="006853B5" w14:paraId="623A765B" w14:textId="77777777" w:rsidTr="000F69CF">
        <w:tc>
          <w:tcPr>
            <w:tcW w:w="7366" w:type="dxa"/>
            <w:vAlign w:val="center"/>
          </w:tcPr>
          <w:p w14:paraId="3765EAFF" w14:textId="77777777" w:rsidR="006853B5" w:rsidRPr="00B92EBE" w:rsidRDefault="006853B5" w:rsidP="000F69CF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2828" w:type="dxa"/>
            <w:vAlign w:val="center"/>
          </w:tcPr>
          <w:p w14:paraId="5BF507D6" w14:textId="77777777" w:rsidR="006853B5" w:rsidRPr="00B92EBE" w:rsidRDefault="006853B5" w:rsidP="000F69CF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Response</w:t>
            </w:r>
          </w:p>
        </w:tc>
      </w:tr>
      <w:tr w:rsidR="002736F3" w14:paraId="1CE0040E" w14:textId="77777777" w:rsidTr="000F69CF">
        <w:trPr>
          <w:trHeight w:val="2268"/>
        </w:trPr>
        <w:tc>
          <w:tcPr>
            <w:tcW w:w="7366" w:type="dxa"/>
            <w:vAlign w:val="center"/>
          </w:tcPr>
          <w:p w14:paraId="77DB6430" w14:textId="38270574" w:rsidR="002736F3" w:rsidRPr="000F69CF" w:rsidRDefault="002736F3" w:rsidP="000F69CF">
            <w:pPr>
              <w:rPr>
                <w:w w:val="120"/>
                <w:sz w:val="40"/>
                <w:szCs w:val="40"/>
              </w:rPr>
            </w:pPr>
            <w:r w:rsidRPr="000F69CF">
              <w:rPr>
                <w:w w:val="120"/>
                <w:sz w:val="40"/>
                <w:szCs w:val="40"/>
              </w:rPr>
              <w:t>Are the grown-ups helping me to name my feelings?</w:t>
            </w:r>
          </w:p>
        </w:tc>
        <w:tc>
          <w:tcPr>
            <w:tcW w:w="2828" w:type="dxa"/>
            <w:vAlign w:val="center"/>
          </w:tcPr>
          <w:p w14:paraId="369F6B31" w14:textId="77777777" w:rsidR="002736F3" w:rsidRDefault="002736F3" w:rsidP="002736F3"/>
        </w:tc>
      </w:tr>
      <w:tr w:rsidR="002736F3" w14:paraId="1ACFCE51" w14:textId="77777777" w:rsidTr="000F69CF">
        <w:trPr>
          <w:trHeight w:val="2268"/>
        </w:trPr>
        <w:tc>
          <w:tcPr>
            <w:tcW w:w="7366" w:type="dxa"/>
            <w:vAlign w:val="center"/>
          </w:tcPr>
          <w:p w14:paraId="46E68A99" w14:textId="45D19F3F" w:rsidR="002736F3" w:rsidRPr="000F69CF" w:rsidRDefault="002736F3" w:rsidP="000F69CF">
            <w:pPr>
              <w:rPr>
                <w:w w:val="120"/>
                <w:sz w:val="40"/>
                <w:szCs w:val="40"/>
              </w:rPr>
            </w:pPr>
            <w:r w:rsidRPr="000F69CF">
              <w:rPr>
                <w:w w:val="120"/>
                <w:sz w:val="40"/>
                <w:szCs w:val="40"/>
              </w:rPr>
              <w:t>Do my grown-ups have time to listen to how I am feeling?</w:t>
            </w:r>
          </w:p>
        </w:tc>
        <w:tc>
          <w:tcPr>
            <w:tcW w:w="2828" w:type="dxa"/>
            <w:vAlign w:val="center"/>
          </w:tcPr>
          <w:p w14:paraId="155FE48E" w14:textId="77777777" w:rsidR="002736F3" w:rsidRDefault="002736F3" w:rsidP="002736F3"/>
        </w:tc>
      </w:tr>
      <w:tr w:rsidR="002736F3" w14:paraId="26DE9F23" w14:textId="77777777" w:rsidTr="000F69CF">
        <w:trPr>
          <w:trHeight w:val="2268"/>
        </w:trPr>
        <w:tc>
          <w:tcPr>
            <w:tcW w:w="7366" w:type="dxa"/>
            <w:vAlign w:val="center"/>
          </w:tcPr>
          <w:p w14:paraId="48036112" w14:textId="34563D32" w:rsidR="002736F3" w:rsidRPr="000F69CF" w:rsidRDefault="002736F3" w:rsidP="000F69CF">
            <w:pPr>
              <w:rPr>
                <w:w w:val="120"/>
                <w:sz w:val="40"/>
                <w:szCs w:val="40"/>
              </w:rPr>
            </w:pPr>
            <w:r w:rsidRPr="000F69CF">
              <w:rPr>
                <w:w w:val="120"/>
                <w:sz w:val="40"/>
                <w:szCs w:val="40"/>
              </w:rPr>
              <w:t>If I have different feelings, do my gown-ups help me to understand why?</w:t>
            </w:r>
          </w:p>
        </w:tc>
        <w:tc>
          <w:tcPr>
            <w:tcW w:w="2828" w:type="dxa"/>
            <w:vAlign w:val="center"/>
          </w:tcPr>
          <w:p w14:paraId="44AFC9D4" w14:textId="77777777" w:rsidR="002736F3" w:rsidRDefault="002736F3" w:rsidP="002736F3"/>
        </w:tc>
      </w:tr>
      <w:tr w:rsidR="002736F3" w14:paraId="375EAEE7" w14:textId="77777777" w:rsidTr="000F69CF">
        <w:trPr>
          <w:trHeight w:val="2268"/>
        </w:trPr>
        <w:tc>
          <w:tcPr>
            <w:tcW w:w="7366" w:type="dxa"/>
            <w:vAlign w:val="center"/>
          </w:tcPr>
          <w:p w14:paraId="3F50313F" w14:textId="043ED50D" w:rsidR="002736F3" w:rsidRPr="000F69CF" w:rsidRDefault="002736F3" w:rsidP="000F69CF">
            <w:pPr>
              <w:rPr>
                <w:w w:val="120"/>
                <w:sz w:val="40"/>
                <w:szCs w:val="40"/>
              </w:rPr>
            </w:pPr>
            <w:r w:rsidRPr="000F69CF">
              <w:rPr>
                <w:w w:val="120"/>
                <w:sz w:val="40"/>
                <w:szCs w:val="40"/>
              </w:rPr>
              <w:t>Can you tell your grown-ups why you feel the way you feel?</w:t>
            </w:r>
          </w:p>
        </w:tc>
        <w:tc>
          <w:tcPr>
            <w:tcW w:w="2828" w:type="dxa"/>
            <w:vAlign w:val="center"/>
          </w:tcPr>
          <w:p w14:paraId="027E03A6" w14:textId="77777777" w:rsidR="002736F3" w:rsidRDefault="002736F3" w:rsidP="002736F3"/>
        </w:tc>
      </w:tr>
      <w:tr w:rsidR="002736F3" w14:paraId="7D13C48D" w14:textId="77777777" w:rsidTr="000F69CF">
        <w:trPr>
          <w:trHeight w:val="2268"/>
        </w:trPr>
        <w:tc>
          <w:tcPr>
            <w:tcW w:w="7366" w:type="dxa"/>
            <w:vAlign w:val="center"/>
          </w:tcPr>
          <w:p w14:paraId="135375B6" w14:textId="49CB674D" w:rsidR="002736F3" w:rsidRPr="000F69CF" w:rsidRDefault="00F31D39" w:rsidP="000F69CF">
            <w:pPr>
              <w:rPr>
                <w:w w:val="120"/>
                <w:sz w:val="40"/>
                <w:szCs w:val="40"/>
              </w:rPr>
            </w:pPr>
            <w:r>
              <w:rPr>
                <w:w w:val="120"/>
                <w:sz w:val="40"/>
                <w:szCs w:val="40"/>
              </w:rPr>
              <w:t>Do my grown-ups help me to understan</w:t>
            </w:r>
            <w:r w:rsidR="00593313">
              <w:rPr>
                <w:w w:val="120"/>
                <w:sz w:val="40"/>
                <w:szCs w:val="40"/>
              </w:rPr>
              <w:t xml:space="preserve">d </w:t>
            </w:r>
            <w:r w:rsidR="00C503DF">
              <w:rPr>
                <w:w w:val="120"/>
                <w:sz w:val="40"/>
                <w:szCs w:val="40"/>
              </w:rPr>
              <w:t>that my feelings make me want to do different things?</w:t>
            </w:r>
          </w:p>
        </w:tc>
        <w:tc>
          <w:tcPr>
            <w:tcW w:w="2828" w:type="dxa"/>
            <w:vAlign w:val="center"/>
          </w:tcPr>
          <w:p w14:paraId="03D77E45" w14:textId="77777777" w:rsidR="002736F3" w:rsidRDefault="002736F3" w:rsidP="002736F3"/>
        </w:tc>
      </w:tr>
    </w:tbl>
    <w:p w14:paraId="08CCE47B" w14:textId="6E4AED4A" w:rsidR="00F3136E" w:rsidRDefault="00F3136E" w:rsidP="006853B5"/>
    <w:p w14:paraId="4B7E2D16" w14:textId="77777777" w:rsidR="00F3136E" w:rsidRDefault="00F3136E">
      <w:pPr>
        <w:spacing w:after="160" w:line="259" w:lineRule="auto"/>
      </w:pPr>
      <w:r>
        <w:br w:type="page"/>
      </w:r>
    </w:p>
    <w:p w14:paraId="065D5A9E" w14:textId="77777777" w:rsidR="005B080D" w:rsidRPr="00B80A15" w:rsidRDefault="005B080D" w:rsidP="00B80A15">
      <w:pPr>
        <w:rPr>
          <w:w w:val="125"/>
          <w:sz w:val="32"/>
          <w:szCs w:val="32"/>
        </w:rPr>
      </w:pPr>
      <w:r w:rsidRPr="00B80A15">
        <w:rPr>
          <w:w w:val="125"/>
          <w:sz w:val="32"/>
          <w:szCs w:val="32"/>
        </w:rPr>
        <w:lastRenderedPageBreak/>
        <w:t>Is there anything else that you would like to tell us?</w:t>
      </w:r>
    </w:p>
    <w:p w14:paraId="466A15F2" w14:textId="77777777" w:rsidR="005B080D" w:rsidRDefault="005B080D" w:rsidP="00B80A15">
      <w:pPr>
        <w:rPr>
          <w:w w:val="125"/>
          <w:sz w:val="32"/>
          <w:szCs w:val="32"/>
        </w:rPr>
      </w:pPr>
      <w:r w:rsidRPr="00B80A15">
        <w:rPr>
          <w:w w:val="125"/>
          <w:sz w:val="32"/>
          <w:szCs w:val="32"/>
        </w:rPr>
        <w:t>Are there lots of ways to show your adults how you are feeling?</w:t>
      </w:r>
    </w:p>
    <w:p w14:paraId="1BDDC85D" w14:textId="76220A1D" w:rsidR="00926325" w:rsidRPr="00B80A15" w:rsidRDefault="00926325" w:rsidP="00B80A15">
      <w:pPr>
        <w:rPr>
          <w:w w:val="125"/>
          <w:sz w:val="32"/>
          <w:szCs w:val="32"/>
        </w:rPr>
      </w:pPr>
      <w:r w:rsidRPr="00364CEF">
        <w:rPr>
          <w:noProof/>
          <w:spacing w:val="-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EAE0AA" wp14:editId="4A2D2B26">
                <wp:simplePos x="0" y="0"/>
                <wp:positionH relativeFrom="margin">
                  <wp:posOffset>0</wp:posOffset>
                </wp:positionH>
                <wp:positionV relativeFrom="paragraph">
                  <wp:posOffset>37465</wp:posOffset>
                </wp:positionV>
                <wp:extent cx="6565900" cy="7518400"/>
                <wp:effectExtent l="38100" t="38100" r="44450" b="44450"/>
                <wp:wrapNone/>
                <wp:docPr id="18330026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900" cy="75184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026B4" w14:textId="77777777" w:rsidR="00926325" w:rsidRDefault="00926325" w:rsidP="009263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AE0AA" id="_x0000_s1027" style="position:absolute;margin-left:0;margin-top:2.95pt;width:517pt;height:59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" filled="f" strokecolor="#bf8f00 [2407]" strokeweight="6pt">
                <v:textbox>
                  <w:txbxContent>
                    <w:p w14:paraId="22F026B4" w14:textId="77777777" w:rsidR="00926325" w:rsidRDefault="00926325" w:rsidP="00926325"/>
                  </w:txbxContent>
                </v:textbox>
                <w10:wrap anchorx="margin"/>
              </v:rect>
            </w:pict>
          </mc:Fallback>
        </mc:AlternateContent>
      </w:r>
    </w:p>
    <w:p w14:paraId="7075B26D" w14:textId="429492EA" w:rsidR="00F3136E" w:rsidRPr="00B80A15" w:rsidRDefault="00F3136E" w:rsidP="00B80A15">
      <w:pPr>
        <w:rPr>
          <w:w w:val="125"/>
          <w:sz w:val="32"/>
          <w:szCs w:val="32"/>
        </w:rPr>
      </w:pPr>
      <w:r w:rsidRPr="00B80A15">
        <w:rPr>
          <w:w w:val="125"/>
          <w:sz w:val="32"/>
          <w:szCs w:val="32"/>
        </w:rPr>
        <w:br w:type="page"/>
      </w:r>
    </w:p>
    <w:p w14:paraId="58167168" w14:textId="77777777" w:rsidR="004B5BF0" w:rsidRPr="005633DB" w:rsidRDefault="005A04DF" w:rsidP="005A04DF">
      <w:pPr>
        <w:pStyle w:val="Heading2"/>
        <w:rPr>
          <w:color w:val="7030A0"/>
        </w:rPr>
      </w:pPr>
      <w:bookmarkStart w:id="6" w:name="_Toc234303732"/>
      <w:r w:rsidRPr="005633DB">
        <w:rPr>
          <w:color w:val="7030A0"/>
          <w:w w:val="125"/>
        </w:rPr>
        <w:lastRenderedPageBreak/>
        <w:t>The</w:t>
      </w:r>
      <w:r w:rsidRPr="005633DB">
        <w:rPr>
          <w:color w:val="7030A0"/>
          <w:spacing w:val="-52"/>
          <w:w w:val="125"/>
        </w:rPr>
        <w:t xml:space="preserve"> </w:t>
      </w:r>
      <w:r w:rsidRPr="005633DB">
        <w:rPr>
          <w:color w:val="7030A0"/>
          <w:w w:val="125"/>
        </w:rPr>
        <w:t>voice</w:t>
      </w:r>
      <w:r w:rsidRPr="005633DB">
        <w:rPr>
          <w:color w:val="7030A0"/>
          <w:spacing w:val="-51"/>
          <w:w w:val="125"/>
        </w:rPr>
        <w:t xml:space="preserve"> </w:t>
      </w:r>
      <w:r w:rsidRPr="005633DB">
        <w:rPr>
          <w:color w:val="7030A0"/>
          <w:w w:val="125"/>
        </w:rPr>
        <w:t>of</w:t>
      </w:r>
      <w:r w:rsidRPr="005633DB">
        <w:rPr>
          <w:color w:val="7030A0"/>
          <w:spacing w:val="-52"/>
          <w:w w:val="125"/>
        </w:rPr>
        <w:t xml:space="preserve"> </w:t>
      </w:r>
      <w:r w:rsidRPr="005633DB">
        <w:rPr>
          <w:color w:val="7030A0"/>
          <w:w w:val="125"/>
        </w:rPr>
        <w:t>every</w:t>
      </w:r>
      <w:r w:rsidRPr="005633DB">
        <w:rPr>
          <w:color w:val="7030A0"/>
          <w:spacing w:val="-51"/>
          <w:w w:val="125"/>
        </w:rPr>
        <w:t xml:space="preserve"> </w:t>
      </w:r>
      <w:r w:rsidRPr="005633DB">
        <w:rPr>
          <w:color w:val="7030A0"/>
          <w:w w:val="125"/>
        </w:rPr>
        <w:t>child</w:t>
      </w:r>
      <w:r w:rsidRPr="005633DB">
        <w:rPr>
          <w:color w:val="7030A0"/>
          <w:spacing w:val="-52"/>
          <w:w w:val="125"/>
        </w:rPr>
        <w:t xml:space="preserve"> </w:t>
      </w:r>
      <w:r w:rsidRPr="005633DB">
        <w:rPr>
          <w:color w:val="7030A0"/>
          <w:w w:val="125"/>
        </w:rPr>
        <w:t>is</w:t>
      </w:r>
      <w:r w:rsidRPr="005633DB">
        <w:rPr>
          <w:color w:val="7030A0"/>
          <w:spacing w:val="-51"/>
          <w:w w:val="125"/>
        </w:rPr>
        <w:t xml:space="preserve"> </w:t>
      </w:r>
      <w:r w:rsidRPr="005633DB">
        <w:rPr>
          <w:color w:val="7030A0"/>
          <w:w w:val="125"/>
        </w:rPr>
        <w:t>heard</w:t>
      </w:r>
      <w:r w:rsidRPr="005633DB">
        <w:rPr>
          <w:color w:val="7030A0"/>
          <w:spacing w:val="-51"/>
          <w:w w:val="125"/>
        </w:rPr>
        <w:t xml:space="preserve"> </w:t>
      </w:r>
      <w:r w:rsidRPr="005633DB">
        <w:rPr>
          <w:color w:val="7030A0"/>
          <w:w w:val="125"/>
        </w:rPr>
        <w:t>and</w:t>
      </w:r>
      <w:r w:rsidRPr="005633DB">
        <w:rPr>
          <w:color w:val="7030A0"/>
          <w:spacing w:val="-52"/>
          <w:w w:val="125"/>
        </w:rPr>
        <w:t xml:space="preserve"> </w:t>
      </w:r>
      <w:r w:rsidRPr="005633DB">
        <w:rPr>
          <w:color w:val="7030A0"/>
          <w:w w:val="125"/>
        </w:rPr>
        <w:t>valued</w:t>
      </w:r>
      <w:bookmarkEnd w:id="6"/>
      <w:r w:rsidRPr="005633DB">
        <w:rPr>
          <w:color w:val="7030A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28"/>
      </w:tblGrid>
      <w:tr w:rsidR="004B5BF0" w14:paraId="47D3F2B0" w14:textId="77777777" w:rsidTr="00397F01">
        <w:tc>
          <w:tcPr>
            <w:tcW w:w="7366" w:type="dxa"/>
            <w:vAlign w:val="center"/>
          </w:tcPr>
          <w:p w14:paraId="7009914C" w14:textId="77777777" w:rsidR="004B5BF0" w:rsidRPr="00B92EBE" w:rsidRDefault="004B5BF0" w:rsidP="00397F01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2828" w:type="dxa"/>
            <w:vAlign w:val="center"/>
          </w:tcPr>
          <w:p w14:paraId="3A180DBE" w14:textId="77777777" w:rsidR="004B5BF0" w:rsidRPr="00B92EBE" w:rsidRDefault="004B5BF0" w:rsidP="00397F01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Response</w:t>
            </w:r>
          </w:p>
        </w:tc>
      </w:tr>
      <w:tr w:rsidR="004B5BF0" w14:paraId="3593DACA" w14:textId="77777777" w:rsidTr="009F5B1C">
        <w:trPr>
          <w:trHeight w:val="2154"/>
        </w:trPr>
        <w:tc>
          <w:tcPr>
            <w:tcW w:w="7366" w:type="dxa"/>
            <w:vAlign w:val="center"/>
          </w:tcPr>
          <w:p w14:paraId="29121A6A" w14:textId="3E5375E4" w:rsidR="004B5BF0" w:rsidRPr="00854375" w:rsidRDefault="002A1F8F" w:rsidP="00854375">
            <w:pPr>
              <w:pStyle w:val="BodyText"/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</w:pPr>
            <w:r w:rsidRPr="00854375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 xml:space="preserve">Are you and your friends listened to by </w:t>
            </w:r>
            <w:r w:rsidR="00854375" w:rsidRPr="00854375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>all</w:t>
            </w:r>
            <w:r w:rsidRPr="00854375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 xml:space="preserve"> grown-ups?</w:t>
            </w:r>
          </w:p>
        </w:tc>
        <w:tc>
          <w:tcPr>
            <w:tcW w:w="2828" w:type="dxa"/>
            <w:vAlign w:val="center"/>
          </w:tcPr>
          <w:p w14:paraId="368C0B22" w14:textId="77777777" w:rsidR="004B5BF0" w:rsidRDefault="004B5BF0" w:rsidP="00397F01"/>
        </w:tc>
      </w:tr>
      <w:tr w:rsidR="004B5BF0" w14:paraId="33C08CEE" w14:textId="77777777" w:rsidTr="009F5B1C">
        <w:trPr>
          <w:trHeight w:val="2154"/>
        </w:trPr>
        <w:tc>
          <w:tcPr>
            <w:tcW w:w="7366" w:type="dxa"/>
            <w:vAlign w:val="center"/>
          </w:tcPr>
          <w:p w14:paraId="043D3D25" w14:textId="49105E3B" w:rsidR="004B5BF0" w:rsidRPr="000F69CF" w:rsidRDefault="007431C6" w:rsidP="00397F01">
            <w:pPr>
              <w:rPr>
                <w:w w:val="120"/>
                <w:sz w:val="40"/>
                <w:szCs w:val="40"/>
              </w:rPr>
            </w:pPr>
            <w:r w:rsidRPr="00854375">
              <w:rPr>
                <w:w w:val="120"/>
                <w:sz w:val="40"/>
                <w:szCs w:val="40"/>
              </w:rPr>
              <w:t>Can you talk about your ideas in nursery?</w:t>
            </w:r>
          </w:p>
        </w:tc>
        <w:tc>
          <w:tcPr>
            <w:tcW w:w="2828" w:type="dxa"/>
            <w:vAlign w:val="center"/>
          </w:tcPr>
          <w:p w14:paraId="3C5F6C0A" w14:textId="77777777" w:rsidR="004B5BF0" w:rsidRDefault="004B5BF0" w:rsidP="00397F01"/>
        </w:tc>
      </w:tr>
      <w:tr w:rsidR="004B5BF0" w14:paraId="3475F7ED" w14:textId="77777777" w:rsidTr="009F5B1C">
        <w:trPr>
          <w:trHeight w:val="2154"/>
        </w:trPr>
        <w:tc>
          <w:tcPr>
            <w:tcW w:w="7366" w:type="dxa"/>
            <w:vAlign w:val="center"/>
          </w:tcPr>
          <w:p w14:paraId="7CEB635E" w14:textId="0259590A" w:rsidR="004B5BF0" w:rsidRPr="00854375" w:rsidRDefault="00514377" w:rsidP="00854375">
            <w:pPr>
              <w:pStyle w:val="BodyText"/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</w:pPr>
            <w:r w:rsidRPr="00854375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 xml:space="preserve">If you ask for something to play with in nursery, do the adults listen and respond? </w:t>
            </w:r>
          </w:p>
        </w:tc>
        <w:tc>
          <w:tcPr>
            <w:tcW w:w="2828" w:type="dxa"/>
            <w:vAlign w:val="center"/>
          </w:tcPr>
          <w:p w14:paraId="6D501657" w14:textId="77777777" w:rsidR="004B5BF0" w:rsidRDefault="004B5BF0" w:rsidP="00397F01"/>
        </w:tc>
      </w:tr>
      <w:tr w:rsidR="00D6183B" w14:paraId="6B41D3DB" w14:textId="77777777" w:rsidTr="009F5B1C">
        <w:trPr>
          <w:trHeight w:val="2154"/>
        </w:trPr>
        <w:tc>
          <w:tcPr>
            <w:tcW w:w="7366" w:type="dxa"/>
            <w:vAlign w:val="center"/>
          </w:tcPr>
          <w:p w14:paraId="7A5B08ED" w14:textId="38B985A3" w:rsidR="00D6183B" w:rsidRPr="00854375" w:rsidRDefault="00D6183B" w:rsidP="00854375">
            <w:pPr>
              <w:pStyle w:val="BodyText"/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</w:pPr>
            <w:r w:rsidRPr="00854375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>Do they get what you want?</w:t>
            </w:r>
          </w:p>
        </w:tc>
        <w:tc>
          <w:tcPr>
            <w:tcW w:w="2828" w:type="dxa"/>
            <w:vAlign w:val="center"/>
          </w:tcPr>
          <w:p w14:paraId="11725C0B" w14:textId="77777777" w:rsidR="00D6183B" w:rsidRDefault="00D6183B" w:rsidP="00397F01"/>
        </w:tc>
      </w:tr>
      <w:tr w:rsidR="004B5BF0" w14:paraId="6946198C" w14:textId="77777777" w:rsidTr="009F5B1C">
        <w:trPr>
          <w:trHeight w:val="2154"/>
        </w:trPr>
        <w:tc>
          <w:tcPr>
            <w:tcW w:w="7366" w:type="dxa"/>
            <w:vAlign w:val="center"/>
          </w:tcPr>
          <w:p w14:paraId="2CB4FD5D" w14:textId="5389DEDC" w:rsidR="004B5BF0" w:rsidRPr="000F69CF" w:rsidRDefault="00EC596F" w:rsidP="00397F01">
            <w:pPr>
              <w:rPr>
                <w:w w:val="120"/>
                <w:sz w:val="40"/>
                <w:szCs w:val="40"/>
              </w:rPr>
            </w:pPr>
            <w:r w:rsidRPr="00854375">
              <w:rPr>
                <w:w w:val="120"/>
                <w:sz w:val="40"/>
                <w:szCs w:val="40"/>
              </w:rPr>
              <w:t>Do you and your friends help each other?</w:t>
            </w:r>
          </w:p>
        </w:tc>
        <w:tc>
          <w:tcPr>
            <w:tcW w:w="2828" w:type="dxa"/>
            <w:vAlign w:val="center"/>
          </w:tcPr>
          <w:p w14:paraId="3668B074" w14:textId="77777777" w:rsidR="004B5BF0" w:rsidRDefault="004B5BF0" w:rsidP="00397F01"/>
        </w:tc>
      </w:tr>
      <w:tr w:rsidR="004B5BF0" w14:paraId="0F741DA0" w14:textId="77777777" w:rsidTr="009F5B1C">
        <w:trPr>
          <w:cantSplit/>
          <w:trHeight w:val="2154"/>
        </w:trPr>
        <w:tc>
          <w:tcPr>
            <w:tcW w:w="7366" w:type="dxa"/>
            <w:vAlign w:val="center"/>
          </w:tcPr>
          <w:p w14:paraId="414EEDAB" w14:textId="6855B612" w:rsidR="004B5BF0" w:rsidRPr="000F69CF" w:rsidRDefault="008C4C35" w:rsidP="00BF40E7">
            <w:pPr>
              <w:rPr>
                <w:w w:val="120"/>
                <w:sz w:val="40"/>
                <w:szCs w:val="40"/>
              </w:rPr>
            </w:pPr>
            <w:r>
              <w:rPr>
                <w:w w:val="120"/>
                <w:sz w:val="40"/>
                <w:szCs w:val="40"/>
              </w:rPr>
              <w:t>Do the adults ask me what I think?</w:t>
            </w:r>
          </w:p>
        </w:tc>
        <w:tc>
          <w:tcPr>
            <w:tcW w:w="2828" w:type="dxa"/>
            <w:vAlign w:val="center"/>
          </w:tcPr>
          <w:p w14:paraId="0C00A2D9" w14:textId="77777777" w:rsidR="004B5BF0" w:rsidRDefault="004B5BF0" w:rsidP="00397F01"/>
        </w:tc>
      </w:tr>
    </w:tbl>
    <w:p w14:paraId="58D4E064" w14:textId="4D8A922C" w:rsidR="00F3136E" w:rsidRDefault="00F3136E" w:rsidP="005A04DF">
      <w:pPr>
        <w:pStyle w:val="Heading2"/>
      </w:pPr>
      <w:r>
        <w:br w:type="page"/>
      </w:r>
    </w:p>
    <w:p w14:paraId="692DC23A" w14:textId="77777777" w:rsidR="000E6D50" w:rsidRPr="00B80A15" w:rsidRDefault="000E6D50" w:rsidP="000E6D50">
      <w:pPr>
        <w:rPr>
          <w:w w:val="125"/>
          <w:sz w:val="32"/>
          <w:szCs w:val="32"/>
        </w:rPr>
      </w:pPr>
      <w:r w:rsidRPr="00B80A15">
        <w:rPr>
          <w:w w:val="125"/>
          <w:sz w:val="32"/>
          <w:szCs w:val="32"/>
        </w:rPr>
        <w:lastRenderedPageBreak/>
        <w:t>Is there anything else that you would like to tell us?</w:t>
      </w:r>
    </w:p>
    <w:p w14:paraId="40752701" w14:textId="77777777" w:rsidR="000E6D50" w:rsidRPr="00B80A15" w:rsidRDefault="000E6D50" w:rsidP="000E6D50">
      <w:pPr>
        <w:rPr>
          <w:w w:val="125"/>
          <w:sz w:val="32"/>
          <w:szCs w:val="32"/>
        </w:rPr>
      </w:pPr>
      <w:r w:rsidRPr="00364CEF">
        <w:rPr>
          <w:noProof/>
          <w:spacing w:val="-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09EAC1" wp14:editId="1B0824F6">
                <wp:simplePos x="0" y="0"/>
                <wp:positionH relativeFrom="margin">
                  <wp:posOffset>-635</wp:posOffset>
                </wp:positionH>
                <wp:positionV relativeFrom="paragraph">
                  <wp:posOffset>43180</wp:posOffset>
                </wp:positionV>
                <wp:extent cx="6565900" cy="8331200"/>
                <wp:effectExtent l="38100" t="38100" r="44450" b="31750"/>
                <wp:wrapNone/>
                <wp:docPr id="11822499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900" cy="83312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39F61" w14:textId="77777777" w:rsidR="000E6D50" w:rsidRDefault="000E6D50" w:rsidP="000E6D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9EAC1" id="_x0000_s1028" style="position:absolute;margin-left:-.05pt;margin-top:3.4pt;width:517pt;height:65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" filled="f" strokecolor="#7030a0" strokeweight="6pt">
                <v:textbox>
                  <w:txbxContent>
                    <w:p w14:paraId="63C39F61" w14:textId="77777777" w:rsidR="000E6D50" w:rsidRDefault="000E6D50" w:rsidP="000E6D50"/>
                  </w:txbxContent>
                </v:textbox>
                <w10:wrap anchorx="margin"/>
              </v:rect>
            </w:pict>
          </mc:Fallback>
        </mc:AlternateContent>
      </w:r>
    </w:p>
    <w:p w14:paraId="1F9D141B" w14:textId="0E76D4CC" w:rsidR="00F3136E" w:rsidRDefault="000E6D50" w:rsidP="000E6D50">
      <w:pPr>
        <w:spacing w:after="160" w:line="259" w:lineRule="auto"/>
      </w:pPr>
      <w:r w:rsidRPr="00B80A15">
        <w:rPr>
          <w:w w:val="125"/>
          <w:sz w:val="32"/>
          <w:szCs w:val="32"/>
        </w:rPr>
        <w:br w:type="page"/>
      </w:r>
    </w:p>
    <w:p w14:paraId="25FE4748" w14:textId="70447FBF" w:rsidR="000E6D50" w:rsidRPr="00DB7DC0" w:rsidRDefault="003B1CAE" w:rsidP="003B1CAE">
      <w:pPr>
        <w:pStyle w:val="Heading2"/>
        <w:rPr>
          <w:color w:val="60A500"/>
        </w:rPr>
      </w:pPr>
      <w:bookmarkStart w:id="7" w:name="_Toc234303733"/>
      <w:r w:rsidRPr="00DB7DC0">
        <w:rPr>
          <w:color w:val="60A500"/>
          <w:w w:val="125"/>
        </w:rPr>
        <w:lastRenderedPageBreak/>
        <w:t>Staff</w:t>
      </w:r>
      <w:r w:rsidRPr="00DB7DC0">
        <w:rPr>
          <w:color w:val="60A500"/>
          <w:spacing w:val="-50"/>
          <w:w w:val="125"/>
        </w:rPr>
        <w:t xml:space="preserve"> </w:t>
      </w:r>
      <w:r w:rsidRPr="00DB7DC0">
        <w:rPr>
          <w:color w:val="60A500"/>
          <w:w w:val="125"/>
        </w:rPr>
        <w:t>involvement</w:t>
      </w:r>
      <w:r w:rsidRPr="00DB7DC0">
        <w:rPr>
          <w:color w:val="60A500"/>
          <w:spacing w:val="-50"/>
          <w:w w:val="125"/>
        </w:rPr>
        <w:t xml:space="preserve"> </w:t>
      </w:r>
      <w:r w:rsidRPr="00DB7DC0">
        <w:rPr>
          <w:color w:val="60A500"/>
          <w:w w:val="125"/>
        </w:rPr>
        <w:t>in</w:t>
      </w:r>
      <w:r w:rsidRPr="00DB7DC0">
        <w:rPr>
          <w:color w:val="60A500"/>
          <w:spacing w:val="-49"/>
          <w:w w:val="125"/>
        </w:rPr>
        <w:t xml:space="preserve"> </w:t>
      </w:r>
      <w:r w:rsidRPr="00DB7DC0">
        <w:rPr>
          <w:color w:val="60A500"/>
          <w:w w:val="125"/>
        </w:rPr>
        <w:t>wellbeing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28"/>
      </w:tblGrid>
      <w:tr w:rsidR="003B1CAE" w14:paraId="02BA5A59" w14:textId="77777777" w:rsidTr="00397F01">
        <w:tc>
          <w:tcPr>
            <w:tcW w:w="7366" w:type="dxa"/>
            <w:vAlign w:val="center"/>
          </w:tcPr>
          <w:p w14:paraId="4A6373CA" w14:textId="77777777" w:rsidR="003B1CAE" w:rsidRPr="00B92EBE" w:rsidRDefault="003B1CAE" w:rsidP="00397F01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2828" w:type="dxa"/>
            <w:vAlign w:val="center"/>
          </w:tcPr>
          <w:p w14:paraId="645DEF83" w14:textId="77777777" w:rsidR="003B1CAE" w:rsidRPr="00B92EBE" w:rsidRDefault="003B1CAE" w:rsidP="00397F01">
            <w:pPr>
              <w:spacing w:after="0"/>
              <w:rPr>
                <w:b/>
                <w:bCs/>
                <w:sz w:val="28"/>
                <w:szCs w:val="28"/>
              </w:rPr>
            </w:pPr>
            <w:r w:rsidRPr="00B92EBE">
              <w:rPr>
                <w:b/>
                <w:bCs/>
                <w:sz w:val="28"/>
                <w:szCs w:val="28"/>
              </w:rPr>
              <w:t>Response</w:t>
            </w:r>
          </w:p>
        </w:tc>
      </w:tr>
      <w:tr w:rsidR="003B1CAE" w14:paraId="4A269AFE" w14:textId="77777777" w:rsidTr="00397F01">
        <w:trPr>
          <w:trHeight w:val="2268"/>
        </w:trPr>
        <w:tc>
          <w:tcPr>
            <w:tcW w:w="7366" w:type="dxa"/>
            <w:vAlign w:val="center"/>
          </w:tcPr>
          <w:p w14:paraId="4228AF12" w14:textId="5B54056C" w:rsidR="003B1CAE" w:rsidRPr="009E378C" w:rsidRDefault="009E378C" w:rsidP="009E378C">
            <w:pPr>
              <w:rPr>
                <w:rFonts w:ascii="Calibri" w:eastAsia="Calibri" w:hAnsi="Calibri" w:cs="Calibri"/>
                <w:b/>
                <w:bCs/>
                <w:sz w:val="58"/>
                <w:szCs w:val="58"/>
                <w:lang w:val="en-US"/>
              </w:rPr>
            </w:pPr>
            <w:r w:rsidRPr="009E378C">
              <w:rPr>
                <w:w w:val="120"/>
                <w:sz w:val="40"/>
                <w:szCs w:val="40"/>
              </w:rPr>
              <w:t>Do grown-ups like coming to your nursery?</w:t>
            </w:r>
          </w:p>
        </w:tc>
        <w:tc>
          <w:tcPr>
            <w:tcW w:w="2828" w:type="dxa"/>
            <w:vAlign w:val="center"/>
          </w:tcPr>
          <w:p w14:paraId="2DD11BDC" w14:textId="77777777" w:rsidR="003B1CAE" w:rsidRDefault="003B1CAE" w:rsidP="00397F01"/>
        </w:tc>
      </w:tr>
      <w:tr w:rsidR="003B1CAE" w14:paraId="1D4B97CC" w14:textId="77777777" w:rsidTr="00397F01">
        <w:trPr>
          <w:trHeight w:val="2268"/>
        </w:trPr>
        <w:tc>
          <w:tcPr>
            <w:tcW w:w="7366" w:type="dxa"/>
            <w:vAlign w:val="center"/>
          </w:tcPr>
          <w:p w14:paraId="4614D478" w14:textId="2AEF9B97" w:rsidR="003B1CAE" w:rsidRPr="00D876A3" w:rsidRDefault="00D876A3" w:rsidP="00D876A3">
            <w:pPr>
              <w:rPr>
                <w:sz w:val="58"/>
                <w:szCs w:val="58"/>
              </w:rPr>
            </w:pPr>
            <w:r>
              <w:rPr>
                <w:w w:val="120"/>
                <w:sz w:val="40"/>
                <w:szCs w:val="40"/>
              </w:rPr>
              <w:t>Do grown-ups</w:t>
            </w:r>
            <w:r w:rsidR="00FA54CE">
              <w:rPr>
                <w:w w:val="120"/>
                <w:sz w:val="40"/>
                <w:szCs w:val="40"/>
              </w:rPr>
              <w:t xml:space="preserve"> in your nursery</w:t>
            </w:r>
            <w:r w:rsidRPr="00D876A3">
              <w:rPr>
                <w:w w:val="120"/>
                <w:sz w:val="40"/>
                <w:szCs w:val="40"/>
              </w:rPr>
              <w:t xml:space="preserve"> listen to children when they talk to them</w:t>
            </w:r>
            <w:r w:rsidR="00FA54CE">
              <w:rPr>
                <w:w w:val="120"/>
                <w:sz w:val="40"/>
                <w:szCs w:val="40"/>
              </w:rPr>
              <w:t>?</w:t>
            </w:r>
          </w:p>
        </w:tc>
        <w:tc>
          <w:tcPr>
            <w:tcW w:w="2828" w:type="dxa"/>
            <w:vAlign w:val="center"/>
          </w:tcPr>
          <w:p w14:paraId="2827E366" w14:textId="77777777" w:rsidR="003B1CAE" w:rsidRDefault="003B1CAE" w:rsidP="00397F01"/>
        </w:tc>
      </w:tr>
      <w:tr w:rsidR="003B1CAE" w14:paraId="30485F79" w14:textId="77777777" w:rsidTr="00397F01">
        <w:trPr>
          <w:trHeight w:val="2268"/>
        </w:trPr>
        <w:tc>
          <w:tcPr>
            <w:tcW w:w="7366" w:type="dxa"/>
            <w:vAlign w:val="center"/>
          </w:tcPr>
          <w:p w14:paraId="780B3B7B" w14:textId="2C3F3E0A" w:rsidR="003B1CAE" w:rsidRPr="007B12F7" w:rsidRDefault="002D09D2" w:rsidP="002D09D2">
            <w:pPr>
              <w:pStyle w:val="BodyText"/>
              <w:spacing w:line="273" w:lineRule="auto"/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</w:pPr>
            <w:r w:rsidRPr="007B12F7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 xml:space="preserve">Do </w:t>
            </w:r>
            <w:r w:rsidR="007B12F7" w:rsidRPr="007B12F7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>grown-ups in your nursery</w:t>
            </w:r>
            <w:r w:rsidR="007B12F7" w:rsidRPr="00D876A3">
              <w:rPr>
                <w:w w:val="120"/>
                <w:sz w:val="40"/>
                <w:szCs w:val="40"/>
              </w:rPr>
              <w:t xml:space="preserve"> </w:t>
            </w:r>
            <w:r w:rsidRPr="007B12F7">
              <w:rPr>
                <w:rFonts w:ascii="Verdana" w:eastAsiaTheme="minorHAnsi" w:hAnsi="Verdana" w:cstheme="minorBidi"/>
                <w:b w:val="0"/>
                <w:bCs w:val="0"/>
                <w:w w:val="120"/>
                <w:sz w:val="40"/>
                <w:szCs w:val="40"/>
                <w:lang w:val="en-GB"/>
              </w:rPr>
              <w:t>look after and care for you and you friends?</w:t>
            </w:r>
          </w:p>
        </w:tc>
        <w:tc>
          <w:tcPr>
            <w:tcW w:w="2828" w:type="dxa"/>
            <w:vAlign w:val="center"/>
          </w:tcPr>
          <w:p w14:paraId="61F5DDBC" w14:textId="77777777" w:rsidR="003B1CAE" w:rsidRDefault="003B1CAE" w:rsidP="00397F01"/>
        </w:tc>
      </w:tr>
      <w:tr w:rsidR="003B1CAE" w14:paraId="723F6B7C" w14:textId="77777777" w:rsidTr="00397F01">
        <w:trPr>
          <w:trHeight w:val="2268"/>
        </w:trPr>
        <w:tc>
          <w:tcPr>
            <w:tcW w:w="7366" w:type="dxa"/>
            <w:vAlign w:val="center"/>
          </w:tcPr>
          <w:p w14:paraId="63836731" w14:textId="67293E27" w:rsidR="003B1CAE" w:rsidRPr="000F69CF" w:rsidRDefault="007B12F7" w:rsidP="00397F01">
            <w:pPr>
              <w:rPr>
                <w:w w:val="120"/>
                <w:sz w:val="40"/>
                <w:szCs w:val="40"/>
              </w:rPr>
            </w:pPr>
            <w:r w:rsidRPr="007B12F7">
              <w:rPr>
                <w:w w:val="120"/>
                <w:sz w:val="40"/>
                <w:szCs w:val="40"/>
              </w:rPr>
              <w:t>Is there a special person who always there to look after you in nursery?</w:t>
            </w:r>
          </w:p>
        </w:tc>
        <w:tc>
          <w:tcPr>
            <w:tcW w:w="2828" w:type="dxa"/>
            <w:vAlign w:val="center"/>
          </w:tcPr>
          <w:p w14:paraId="431AB285" w14:textId="77777777" w:rsidR="003B1CAE" w:rsidRDefault="003B1CAE" w:rsidP="00397F01"/>
        </w:tc>
      </w:tr>
    </w:tbl>
    <w:p w14:paraId="22CDD720" w14:textId="4DC2A471" w:rsidR="00F3136E" w:rsidRDefault="00F3136E" w:rsidP="005B080D">
      <w:r>
        <w:br w:type="page"/>
      </w:r>
    </w:p>
    <w:p w14:paraId="3F2B5745" w14:textId="405151B8" w:rsidR="00F3136E" w:rsidRPr="0013068F" w:rsidRDefault="00AC4CE6">
      <w:pPr>
        <w:spacing w:after="160" w:line="259" w:lineRule="auto"/>
        <w:rPr>
          <w:w w:val="125"/>
          <w:sz w:val="32"/>
          <w:szCs w:val="32"/>
        </w:rPr>
      </w:pPr>
      <w:r w:rsidRPr="0013068F">
        <w:rPr>
          <w:w w:val="125"/>
          <w:sz w:val="32"/>
          <w:szCs w:val="32"/>
        </w:rPr>
        <w:lastRenderedPageBreak/>
        <w:t>Is there anything else you would like to tell us?</w:t>
      </w:r>
    </w:p>
    <w:p w14:paraId="6DFD1D58" w14:textId="716BFBB0" w:rsidR="00AC4CE6" w:rsidRPr="0013068F" w:rsidRDefault="00AC4CE6">
      <w:pPr>
        <w:spacing w:after="160" w:line="259" w:lineRule="auto"/>
        <w:rPr>
          <w:w w:val="125"/>
          <w:sz w:val="32"/>
          <w:szCs w:val="32"/>
        </w:rPr>
      </w:pPr>
      <w:r w:rsidRPr="0013068F">
        <w:rPr>
          <w:w w:val="125"/>
          <w:sz w:val="32"/>
          <w:szCs w:val="32"/>
        </w:rPr>
        <w:t>How do you know that your</w:t>
      </w:r>
      <w:r w:rsidR="0013068F" w:rsidRPr="0013068F">
        <w:rPr>
          <w:w w:val="125"/>
          <w:sz w:val="32"/>
          <w:szCs w:val="32"/>
        </w:rPr>
        <w:t xml:space="preserve"> grown-ups care about, you, your friends and each other?</w:t>
      </w:r>
    </w:p>
    <w:p w14:paraId="65EFCA16" w14:textId="616806EA" w:rsidR="00F3136E" w:rsidRDefault="0013068F">
      <w:pPr>
        <w:spacing w:after="160" w:line="259" w:lineRule="auto"/>
      </w:pPr>
      <w:r w:rsidRPr="00364CEF">
        <w:rPr>
          <w:noProof/>
          <w:spacing w:val="-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DE1B77" wp14:editId="6AD4EC1B">
                <wp:simplePos x="0" y="0"/>
                <wp:positionH relativeFrom="margin">
                  <wp:posOffset>0</wp:posOffset>
                </wp:positionH>
                <wp:positionV relativeFrom="paragraph">
                  <wp:posOffset>38100</wp:posOffset>
                </wp:positionV>
                <wp:extent cx="6565900" cy="7939252"/>
                <wp:effectExtent l="38100" t="38100" r="44450" b="43180"/>
                <wp:wrapNone/>
                <wp:docPr id="20848023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900" cy="7939252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CE47B" w14:textId="77777777" w:rsidR="0013068F" w:rsidRDefault="0013068F" w:rsidP="001306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E1B77" id="_x0000_s1029" style="position:absolute;margin-left:0;margin-top:3pt;width:517pt;height:625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" filled="f" strokecolor="#538135 [2409]" strokeweight="6pt">
                <v:textbox>
                  <w:txbxContent>
                    <w:p w14:paraId="321CE47B" w14:textId="77777777" w:rsidR="0013068F" w:rsidRDefault="0013068F" w:rsidP="0013068F"/>
                  </w:txbxContent>
                </v:textbox>
                <w10:wrap anchorx="margin"/>
              </v:rect>
            </w:pict>
          </mc:Fallback>
        </mc:AlternateContent>
      </w:r>
      <w:r w:rsidR="00F3136E">
        <w:br w:type="page"/>
      </w:r>
    </w:p>
    <w:p w14:paraId="20A833C6" w14:textId="77777777" w:rsidR="003F2DA4" w:rsidRPr="00A438C6" w:rsidRDefault="0019082C" w:rsidP="00A6272F">
      <w:pPr>
        <w:pStyle w:val="Heading2"/>
        <w:rPr>
          <w:w w:val="125"/>
        </w:rPr>
      </w:pPr>
      <w:bookmarkStart w:id="8" w:name="_Toc234303734"/>
      <w:r w:rsidRPr="00A438C6">
        <w:rPr>
          <w:w w:val="125"/>
        </w:rPr>
        <w:lastRenderedPageBreak/>
        <w:t>Parents and Carers Questions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0"/>
        <w:gridCol w:w="1258"/>
        <w:gridCol w:w="1259"/>
        <w:gridCol w:w="1258"/>
        <w:gridCol w:w="1259"/>
      </w:tblGrid>
      <w:tr w:rsidR="003F2DA4" w14:paraId="75B856A4" w14:textId="77777777" w:rsidTr="003E6CFA">
        <w:tc>
          <w:tcPr>
            <w:tcW w:w="0" w:type="auto"/>
          </w:tcPr>
          <w:p w14:paraId="58C855C5" w14:textId="77777777" w:rsidR="003F2DA4" w:rsidRDefault="003F2DA4" w:rsidP="005C5F1B">
            <w:pPr>
              <w:spacing w:after="0" w:line="259" w:lineRule="auto"/>
            </w:pPr>
          </w:p>
        </w:tc>
        <w:tc>
          <w:tcPr>
            <w:tcW w:w="1258" w:type="dxa"/>
            <w:vAlign w:val="center"/>
          </w:tcPr>
          <w:p w14:paraId="188F4C66" w14:textId="2FE63C1F" w:rsidR="003F2DA4" w:rsidRDefault="003105D3" w:rsidP="003E6CFA">
            <w:pPr>
              <w:spacing w:after="0" w:line="259" w:lineRule="auto"/>
              <w:jc w:val="center"/>
            </w:pPr>
            <w:r>
              <w:t>Nursery</w:t>
            </w:r>
            <w:r w:rsidR="0085322A">
              <w:t xml:space="preserve"> does this very well</w:t>
            </w:r>
          </w:p>
        </w:tc>
        <w:tc>
          <w:tcPr>
            <w:tcW w:w="1259" w:type="dxa"/>
            <w:vAlign w:val="center"/>
          </w:tcPr>
          <w:p w14:paraId="4C7292C3" w14:textId="00522E96" w:rsidR="003F2DA4" w:rsidRDefault="003105D3" w:rsidP="003E6CFA">
            <w:pPr>
              <w:spacing w:after="0" w:line="259" w:lineRule="auto"/>
              <w:jc w:val="center"/>
            </w:pPr>
            <w:r>
              <w:t>Nursery</w:t>
            </w:r>
            <w:r w:rsidR="0085322A">
              <w:t xml:space="preserve"> is OK at doing this</w:t>
            </w:r>
          </w:p>
        </w:tc>
        <w:tc>
          <w:tcPr>
            <w:tcW w:w="1258" w:type="dxa"/>
            <w:vAlign w:val="center"/>
          </w:tcPr>
          <w:p w14:paraId="62751509" w14:textId="40A08C55" w:rsidR="003F2DA4" w:rsidRDefault="0085322A" w:rsidP="003E6CFA">
            <w:pPr>
              <w:spacing w:after="0" w:line="259" w:lineRule="auto"/>
              <w:jc w:val="center"/>
            </w:pPr>
            <w:r>
              <w:t>It could be better</w:t>
            </w:r>
          </w:p>
        </w:tc>
        <w:tc>
          <w:tcPr>
            <w:tcW w:w="1259" w:type="dxa"/>
            <w:vAlign w:val="center"/>
          </w:tcPr>
          <w:p w14:paraId="40B4DE13" w14:textId="67672E00" w:rsidR="003F2DA4" w:rsidRDefault="0085322A" w:rsidP="003E6CFA">
            <w:pPr>
              <w:spacing w:after="0" w:line="259" w:lineRule="auto"/>
              <w:jc w:val="center"/>
            </w:pPr>
            <w:r>
              <w:t>I don’t know</w:t>
            </w:r>
          </w:p>
        </w:tc>
      </w:tr>
      <w:tr w:rsidR="00AA1C81" w14:paraId="26E6CF7B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4BC011FB" w14:textId="0B197DF2" w:rsidR="00AA1C81" w:rsidRPr="00A5671F" w:rsidRDefault="00AA1C81" w:rsidP="003E6CFA">
            <w:pPr>
              <w:spacing w:after="0" w:line="259" w:lineRule="auto"/>
              <w:rPr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 xml:space="preserve">I feel welcome in the </w:t>
            </w:r>
            <w:r w:rsidR="003105D3" w:rsidRPr="00A5671F">
              <w:rPr>
                <w:w w:val="120"/>
                <w:sz w:val="24"/>
                <w:szCs w:val="24"/>
              </w:rPr>
              <w:t>nursery</w:t>
            </w:r>
          </w:p>
        </w:tc>
        <w:tc>
          <w:tcPr>
            <w:tcW w:w="1258" w:type="dxa"/>
            <w:vAlign w:val="center"/>
          </w:tcPr>
          <w:p w14:paraId="227EB376" w14:textId="77777777" w:rsidR="00AA1C81" w:rsidRDefault="00AA1C81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71B77135" w14:textId="77777777" w:rsidR="00AA1C81" w:rsidRDefault="00AA1C81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257EF910" w14:textId="77777777" w:rsidR="00AA1C81" w:rsidRDefault="00AA1C81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1325A991" w14:textId="77777777" w:rsidR="00AA1C81" w:rsidRDefault="00AA1C81" w:rsidP="003E6CFA">
            <w:pPr>
              <w:spacing w:after="0" w:line="259" w:lineRule="auto"/>
              <w:jc w:val="center"/>
            </w:pPr>
          </w:p>
        </w:tc>
      </w:tr>
      <w:tr w:rsidR="003F2DA4" w14:paraId="0CA0BD38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3BE0C651" w14:textId="1F50CC8D" w:rsidR="003F2DA4" w:rsidRPr="00A5671F" w:rsidRDefault="005829D4" w:rsidP="003E6CFA">
            <w:pPr>
              <w:spacing w:after="0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I know who</w:t>
            </w:r>
            <w:r w:rsidR="00AA1C81" w:rsidRPr="00A5671F">
              <w:rPr>
                <w:w w:val="120"/>
                <w:sz w:val="24"/>
                <w:szCs w:val="24"/>
              </w:rPr>
              <w:t xml:space="preserve"> my</w:t>
            </w:r>
            <w:r w:rsidR="0015043B" w:rsidRPr="00A5671F">
              <w:rPr>
                <w:w w:val="120"/>
                <w:sz w:val="24"/>
                <w:szCs w:val="24"/>
              </w:rPr>
              <w:t xml:space="preserve"> child’s Key Person is</w:t>
            </w:r>
            <w:r w:rsidR="00AA1C81" w:rsidRPr="00A5671F">
              <w:rPr>
                <w:w w:val="120"/>
                <w:sz w:val="24"/>
                <w:szCs w:val="24"/>
              </w:rPr>
              <w:t>.</w:t>
            </w:r>
          </w:p>
        </w:tc>
        <w:tc>
          <w:tcPr>
            <w:tcW w:w="1258" w:type="dxa"/>
            <w:vAlign w:val="center"/>
          </w:tcPr>
          <w:p w14:paraId="3924EB44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58626160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513E7944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64BEF3ED" w14:textId="77777777" w:rsidR="003F2DA4" w:rsidRDefault="003F2DA4" w:rsidP="003E6CFA">
            <w:pPr>
              <w:spacing w:after="0" w:line="259" w:lineRule="auto"/>
              <w:jc w:val="center"/>
            </w:pPr>
          </w:p>
        </w:tc>
      </w:tr>
      <w:tr w:rsidR="00D8228C" w14:paraId="247C359A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0D87B2F6" w14:textId="4EC7A330" w:rsidR="00D8228C" w:rsidRPr="00A5671F" w:rsidRDefault="00AA1C81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My child</w:t>
            </w:r>
            <w:r w:rsidR="00750575" w:rsidRPr="00A5671F">
              <w:rPr>
                <w:w w:val="120"/>
                <w:sz w:val="24"/>
                <w:szCs w:val="24"/>
              </w:rPr>
              <w:t>’s</w:t>
            </w:r>
            <w:r w:rsidR="00D8228C" w:rsidRPr="00A5671F">
              <w:rPr>
                <w:w w:val="120"/>
                <w:sz w:val="24"/>
                <w:szCs w:val="24"/>
              </w:rPr>
              <w:t xml:space="preserve"> Key Person talk</w:t>
            </w:r>
            <w:r w:rsidR="00750575" w:rsidRPr="00A5671F">
              <w:rPr>
                <w:w w:val="120"/>
                <w:sz w:val="24"/>
                <w:szCs w:val="24"/>
              </w:rPr>
              <w:t>s</w:t>
            </w:r>
            <w:r w:rsidR="00D8228C" w:rsidRPr="00A5671F">
              <w:rPr>
                <w:w w:val="120"/>
                <w:sz w:val="24"/>
                <w:szCs w:val="24"/>
              </w:rPr>
              <w:t xml:space="preserve"> to </w:t>
            </w:r>
            <w:r w:rsidR="00750575" w:rsidRPr="00A5671F">
              <w:rPr>
                <w:w w:val="120"/>
                <w:sz w:val="24"/>
                <w:szCs w:val="24"/>
              </w:rPr>
              <w:t>me</w:t>
            </w:r>
            <w:r w:rsidR="00D8228C" w:rsidRPr="00A5671F">
              <w:rPr>
                <w:w w:val="120"/>
                <w:sz w:val="24"/>
                <w:szCs w:val="24"/>
              </w:rPr>
              <w:t xml:space="preserve"> about </w:t>
            </w:r>
            <w:r w:rsidR="00750575" w:rsidRPr="00A5671F">
              <w:rPr>
                <w:w w:val="120"/>
                <w:sz w:val="24"/>
                <w:szCs w:val="24"/>
              </w:rPr>
              <w:t>my</w:t>
            </w:r>
            <w:r w:rsidR="00D8228C" w:rsidRPr="00A5671F">
              <w:rPr>
                <w:w w:val="120"/>
                <w:sz w:val="24"/>
                <w:szCs w:val="24"/>
              </w:rPr>
              <w:t xml:space="preserve"> child and their wellbeing?</w:t>
            </w:r>
          </w:p>
        </w:tc>
        <w:tc>
          <w:tcPr>
            <w:tcW w:w="1258" w:type="dxa"/>
            <w:vAlign w:val="center"/>
          </w:tcPr>
          <w:p w14:paraId="29E941E3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749175FB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0B681A32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33C194F4" w14:textId="77777777" w:rsidR="00D8228C" w:rsidRDefault="00D8228C" w:rsidP="003E6CFA">
            <w:pPr>
              <w:spacing w:after="0" w:line="259" w:lineRule="auto"/>
              <w:jc w:val="center"/>
            </w:pPr>
          </w:p>
        </w:tc>
      </w:tr>
      <w:tr w:rsidR="00D8228C" w14:paraId="7851D101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4C210A12" w14:textId="5F862B4A" w:rsidR="00D8228C" w:rsidRPr="00A5671F" w:rsidRDefault="00750575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 xml:space="preserve">All </w:t>
            </w:r>
            <w:r w:rsidR="00D8228C" w:rsidRPr="00A5671F">
              <w:rPr>
                <w:w w:val="120"/>
                <w:sz w:val="24"/>
                <w:szCs w:val="24"/>
              </w:rPr>
              <w:t xml:space="preserve">adults at </w:t>
            </w:r>
            <w:r w:rsidR="004B2F7F" w:rsidRPr="00A5671F">
              <w:rPr>
                <w:w w:val="120"/>
                <w:sz w:val="24"/>
                <w:szCs w:val="24"/>
              </w:rPr>
              <w:t xml:space="preserve">in the </w:t>
            </w:r>
            <w:r w:rsidR="003105D3" w:rsidRPr="00A5671F">
              <w:rPr>
                <w:w w:val="120"/>
                <w:sz w:val="24"/>
                <w:szCs w:val="24"/>
              </w:rPr>
              <w:t>nursery</w:t>
            </w:r>
            <w:r w:rsidR="004B2F7F" w:rsidRPr="00A5671F">
              <w:rPr>
                <w:w w:val="120"/>
                <w:sz w:val="24"/>
                <w:szCs w:val="24"/>
              </w:rPr>
              <w:t xml:space="preserve"> are happy to</w:t>
            </w:r>
            <w:r w:rsidR="00D8228C" w:rsidRPr="00A5671F">
              <w:rPr>
                <w:w w:val="120"/>
                <w:sz w:val="24"/>
                <w:szCs w:val="24"/>
              </w:rPr>
              <w:t xml:space="preserve"> talk to </w:t>
            </w:r>
            <w:r w:rsidR="004B2F7F" w:rsidRPr="00A5671F">
              <w:rPr>
                <w:w w:val="120"/>
                <w:sz w:val="24"/>
                <w:szCs w:val="24"/>
              </w:rPr>
              <w:t xml:space="preserve">me </w:t>
            </w:r>
            <w:r w:rsidR="00D8228C" w:rsidRPr="00A5671F">
              <w:rPr>
                <w:w w:val="120"/>
                <w:sz w:val="24"/>
                <w:szCs w:val="24"/>
              </w:rPr>
              <w:t xml:space="preserve">about </w:t>
            </w:r>
            <w:r w:rsidR="004B2F7F" w:rsidRPr="00A5671F">
              <w:rPr>
                <w:w w:val="120"/>
                <w:sz w:val="24"/>
                <w:szCs w:val="24"/>
              </w:rPr>
              <w:t>my</w:t>
            </w:r>
            <w:r w:rsidR="00D8228C" w:rsidRPr="00A5671F">
              <w:rPr>
                <w:w w:val="120"/>
                <w:sz w:val="24"/>
                <w:szCs w:val="24"/>
              </w:rPr>
              <w:t xml:space="preserve"> child’s wellbeing</w:t>
            </w:r>
            <w:r w:rsidR="004B2F7F" w:rsidRPr="00A5671F">
              <w:rPr>
                <w:w w:val="120"/>
                <w:sz w:val="24"/>
                <w:szCs w:val="24"/>
              </w:rPr>
              <w:t>.</w:t>
            </w:r>
          </w:p>
        </w:tc>
        <w:tc>
          <w:tcPr>
            <w:tcW w:w="1258" w:type="dxa"/>
            <w:vAlign w:val="center"/>
          </w:tcPr>
          <w:p w14:paraId="2A8C2610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5D9CFF44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6AF9AA2B" w14:textId="77777777" w:rsidR="00D8228C" w:rsidRDefault="00D8228C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070224FE" w14:textId="77777777" w:rsidR="00D8228C" w:rsidRDefault="00D8228C" w:rsidP="003E6CFA">
            <w:pPr>
              <w:spacing w:after="0" w:line="259" w:lineRule="auto"/>
              <w:jc w:val="center"/>
            </w:pPr>
          </w:p>
        </w:tc>
      </w:tr>
      <w:tr w:rsidR="003F2DA4" w14:paraId="3FDDDC4C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75CBFE0F" w14:textId="1BA9777C" w:rsidR="003F2DA4" w:rsidRPr="00A5671F" w:rsidRDefault="00D17B65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The nursery helps us to learn more about children’s emotions, feelings and how they develop</w:t>
            </w:r>
            <w:r w:rsidR="004515B0" w:rsidRPr="00A5671F">
              <w:rPr>
                <w:w w:val="120"/>
                <w:sz w:val="24"/>
                <w:szCs w:val="24"/>
              </w:rPr>
              <w:t>.</w:t>
            </w:r>
          </w:p>
        </w:tc>
        <w:tc>
          <w:tcPr>
            <w:tcW w:w="1258" w:type="dxa"/>
            <w:vAlign w:val="center"/>
          </w:tcPr>
          <w:p w14:paraId="2DDE7877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4AC0402D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4C6ADB1C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3A649611" w14:textId="77777777" w:rsidR="003F2DA4" w:rsidRDefault="003F2DA4" w:rsidP="003E6CFA">
            <w:pPr>
              <w:spacing w:after="0" w:line="259" w:lineRule="auto"/>
              <w:jc w:val="center"/>
            </w:pPr>
          </w:p>
        </w:tc>
      </w:tr>
      <w:tr w:rsidR="003F2DA4" w14:paraId="527C3CBA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3D592C72" w14:textId="4F59888B" w:rsidR="003F2DA4" w:rsidRPr="00A5671F" w:rsidRDefault="00732CC7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I feel that the staff in the nursery trust me and listen to me</w:t>
            </w:r>
            <w:r w:rsidR="004515B0" w:rsidRPr="00A5671F">
              <w:rPr>
                <w:w w:val="120"/>
                <w:sz w:val="24"/>
                <w:szCs w:val="24"/>
              </w:rPr>
              <w:t>.</w:t>
            </w:r>
          </w:p>
        </w:tc>
        <w:tc>
          <w:tcPr>
            <w:tcW w:w="1258" w:type="dxa"/>
            <w:vAlign w:val="center"/>
          </w:tcPr>
          <w:p w14:paraId="210AED47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3B3D8ACB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43026AF5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4ECE1158" w14:textId="77777777" w:rsidR="003F2DA4" w:rsidRDefault="003F2DA4" w:rsidP="003E6CFA">
            <w:pPr>
              <w:spacing w:after="0" w:line="259" w:lineRule="auto"/>
              <w:jc w:val="center"/>
            </w:pPr>
          </w:p>
        </w:tc>
      </w:tr>
      <w:tr w:rsidR="003F2DA4" w14:paraId="4DDFDB18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03328AA9" w14:textId="4984403B" w:rsidR="003F2DA4" w:rsidRPr="00A5671F" w:rsidRDefault="00840AB4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I feel comfortable to talk about my child’s emotional wellbeing</w:t>
            </w:r>
          </w:p>
        </w:tc>
        <w:tc>
          <w:tcPr>
            <w:tcW w:w="1258" w:type="dxa"/>
            <w:vAlign w:val="center"/>
          </w:tcPr>
          <w:p w14:paraId="44FE15C3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6295C5AA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26CCE3D9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1D4DD48D" w14:textId="77777777" w:rsidR="003F2DA4" w:rsidRDefault="003F2DA4" w:rsidP="003E6CFA">
            <w:pPr>
              <w:spacing w:after="0" w:line="259" w:lineRule="auto"/>
              <w:jc w:val="center"/>
            </w:pPr>
          </w:p>
        </w:tc>
      </w:tr>
      <w:tr w:rsidR="003F2DA4" w14:paraId="37BBFE6C" w14:textId="77777777" w:rsidTr="003E6CFA">
        <w:trPr>
          <w:trHeight w:val="1417"/>
        </w:trPr>
        <w:tc>
          <w:tcPr>
            <w:tcW w:w="0" w:type="auto"/>
            <w:vAlign w:val="center"/>
          </w:tcPr>
          <w:p w14:paraId="37A1CEA1" w14:textId="38D814B0" w:rsidR="003F2DA4" w:rsidRPr="00A5671F" w:rsidRDefault="005829D4" w:rsidP="003E6CFA">
            <w:pPr>
              <w:spacing w:after="0" w:line="259" w:lineRule="auto"/>
              <w:rPr>
                <w:w w:val="120"/>
                <w:sz w:val="24"/>
                <w:szCs w:val="24"/>
              </w:rPr>
            </w:pPr>
            <w:r w:rsidRPr="00A5671F">
              <w:rPr>
                <w:w w:val="120"/>
                <w:sz w:val="24"/>
                <w:szCs w:val="24"/>
              </w:rPr>
              <w:t>I can ask questions and ask for help if I need it</w:t>
            </w:r>
            <w:r w:rsidR="004515B0" w:rsidRPr="00A5671F">
              <w:rPr>
                <w:w w:val="120"/>
                <w:sz w:val="24"/>
                <w:szCs w:val="24"/>
              </w:rPr>
              <w:t>.</w:t>
            </w:r>
          </w:p>
        </w:tc>
        <w:tc>
          <w:tcPr>
            <w:tcW w:w="1258" w:type="dxa"/>
            <w:vAlign w:val="center"/>
          </w:tcPr>
          <w:p w14:paraId="5580CE87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497FFB4B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8" w:type="dxa"/>
            <w:vAlign w:val="center"/>
          </w:tcPr>
          <w:p w14:paraId="4DD83573" w14:textId="77777777" w:rsidR="003F2DA4" w:rsidRDefault="003F2DA4" w:rsidP="003E6CFA">
            <w:pPr>
              <w:spacing w:after="0" w:line="259" w:lineRule="auto"/>
              <w:jc w:val="center"/>
            </w:pPr>
          </w:p>
        </w:tc>
        <w:tc>
          <w:tcPr>
            <w:tcW w:w="1259" w:type="dxa"/>
            <w:vAlign w:val="center"/>
          </w:tcPr>
          <w:p w14:paraId="7A87685F" w14:textId="77777777" w:rsidR="003F2DA4" w:rsidRDefault="003F2DA4" w:rsidP="003E6CFA">
            <w:pPr>
              <w:spacing w:after="0" w:line="259" w:lineRule="auto"/>
              <w:jc w:val="center"/>
            </w:pPr>
          </w:p>
        </w:tc>
      </w:tr>
    </w:tbl>
    <w:p w14:paraId="07920E1D" w14:textId="77777777" w:rsidR="00B00C71" w:rsidRDefault="00B00C71" w:rsidP="00304937">
      <w:pPr>
        <w:rPr>
          <w:w w:val="125"/>
          <w:sz w:val="24"/>
          <w:szCs w:val="24"/>
        </w:rPr>
      </w:pPr>
    </w:p>
    <w:p w14:paraId="303D5C6F" w14:textId="77777777" w:rsidR="00B00C71" w:rsidRDefault="00B00C71">
      <w:pPr>
        <w:spacing w:after="160" w:line="259" w:lineRule="auto"/>
        <w:rPr>
          <w:w w:val="125"/>
          <w:sz w:val="24"/>
          <w:szCs w:val="24"/>
        </w:rPr>
      </w:pPr>
      <w:r>
        <w:rPr>
          <w:w w:val="125"/>
          <w:sz w:val="24"/>
          <w:szCs w:val="24"/>
        </w:rPr>
        <w:br w:type="page"/>
      </w:r>
    </w:p>
    <w:p w14:paraId="7BF90FA8" w14:textId="0934235D" w:rsidR="001B096B" w:rsidRPr="004B4280" w:rsidRDefault="007D774B" w:rsidP="00304937">
      <w:pPr>
        <w:rPr>
          <w:w w:val="125"/>
          <w:sz w:val="24"/>
          <w:szCs w:val="24"/>
        </w:rPr>
      </w:pPr>
      <w:r w:rsidRPr="004B4280">
        <w:rPr>
          <w:w w:val="125"/>
          <w:sz w:val="24"/>
          <w:szCs w:val="24"/>
        </w:rPr>
        <w:lastRenderedPageBreak/>
        <w:t>Is there anything else that you w</w:t>
      </w:r>
      <w:r w:rsidR="004C703A" w:rsidRPr="004B4280">
        <w:rPr>
          <w:w w:val="125"/>
          <w:sz w:val="24"/>
          <w:szCs w:val="24"/>
        </w:rPr>
        <w:t>ant</w:t>
      </w:r>
      <w:r w:rsidRPr="004B4280">
        <w:rPr>
          <w:w w:val="125"/>
          <w:sz w:val="24"/>
          <w:szCs w:val="24"/>
        </w:rPr>
        <w:t xml:space="preserve"> to tell us?</w:t>
      </w:r>
    </w:p>
    <w:p w14:paraId="61F90EF6" w14:textId="04267DEB" w:rsidR="00F3136E" w:rsidRPr="006853B5" w:rsidRDefault="001B096B" w:rsidP="001B096B">
      <w:pPr>
        <w:pStyle w:val="Heading2"/>
      </w:pPr>
      <w:bookmarkStart w:id="9" w:name="_Toc234303735"/>
      <w:r w:rsidRPr="00364CEF">
        <w:rPr>
          <w:noProof/>
          <w:spacing w:val="-5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1B1504" wp14:editId="19536F35">
                <wp:simplePos x="0" y="0"/>
                <wp:positionH relativeFrom="margin">
                  <wp:posOffset>-3521</wp:posOffset>
                </wp:positionH>
                <wp:positionV relativeFrom="paragraph">
                  <wp:posOffset>37093</wp:posOffset>
                </wp:positionV>
                <wp:extent cx="6565900" cy="8666513"/>
                <wp:effectExtent l="38100" t="38100" r="44450" b="39370"/>
                <wp:wrapNone/>
                <wp:docPr id="184972817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900" cy="8666513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A8BA1" w14:textId="77777777" w:rsidR="001B096B" w:rsidRDefault="001B096B" w:rsidP="001B09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B1504" id="_x0000_s1030" style="position:absolute;margin-left:-.3pt;margin-top:2.9pt;width:517pt;height:682.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" filled="f" strokecolor="#4472c4 [3204]" strokeweight="6pt">
                <v:textbox>
                  <w:txbxContent>
                    <w:p w14:paraId="1CDA8BA1" w14:textId="77777777" w:rsidR="001B096B" w:rsidRDefault="001B096B" w:rsidP="001B096B"/>
                  </w:txbxContent>
                </v:textbox>
                <w10:wrap anchorx="margin"/>
              </v:rect>
            </w:pict>
          </mc:Fallback>
        </mc:AlternateContent>
      </w:r>
      <w:bookmarkEnd w:id="9"/>
    </w:p>
    <w:sectPr w:rsidR="00F3136E" w:rsidRPr="006853B5" w:rsidSect="0078319D">
      <w:headerReference w:type="default" r:id="rId27"/>
      <w:footerReference w:type="default" r:id="rId28"/>
      <w:type w:val="continuous"/>
      <w:pgSz w:w="11906" w:h="16838"/>
      <w:pgMar w:top="1134" w:right="851" w:bottom="1134" w:left="851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D101" w14:textId="77777777" w:rsidR="0070192E" w:rsidRDefault="0070192E" w:rsidP="00246694">
      <w:pPr>
        <w:spacing w:after="0"/>
      </w:pPr>
      <w:r>
        <w:separator/>
      </w:r>
    </w:p>
  </w:endnote>
  <w:endnote w:type="continuationSeparator" w:id="0">
    <w:p w14:paraId="0A35AC50" w14:textId="77777777" w:rsidR="0070192E" w:rsidRDefault="0070192E" w:rsidP="002466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DD621" w14:textId="77777777" w:rsidR="00DB7A22" w:rsidRDefault="00723682" w:rsidP="00723682">
    <w:pPr>
      <w:pStyle w:val="Footer"/>
      <w:tabs>
        <w:tab w:val="clear" w:pos="4513"/>
        <w:tab w:val="clear" w:pos="9026"/>
        <w:tab w:val="left" w:pos="188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1073" w14:textId="2BEDFBBF" w:rsidR="00723682" w:rsidRDefault="0078319D" w:rsidP="00E7018D">
    <w:pPr>
      <w:pStyle w:val="Footer"/>
      <w:tabs>
        <w:tab w:val="clear" w:pos="4513"/>
        <w:tab w:val="clear" w:pos="9026"/>
        <w:tab w:val="left" w:pos="1887"/>
      </w:tabs>
      <w:jc w:val="right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5920" behindDoc="0" locked="0" layoutInCell="1" allowOverlap="1" wp14:anchorId="63DFA96C" wp14:editId="630663C7">
          <wp:simplePos x="0" y="0"/>
          <wp:positionH relativeFrom="column">
            <wp:posOffset>4612640</wp:posOffset>
          </wp:positionH>
          <wp:positionV relativeFrom="paragraph">
            <wp:posOffset>-291807</wp:posOffset>
          </wp:positionV>
          <wp:extent cx="2290363" cy="577080"/>
          <wp:effectExtent l="0" t="0" r="0" b="0"/>
          <wp:wrapNone/>
          <wp:docPr id="7792278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227848" name="Picture 7792278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0363" cy="57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D6517" w14:textId="77777777" w:rsidR="0070192E" w:rsidRDefault="0070192E" w:rsidP="00246694">
      <w:pPr>
        <w:spacing w:after="0"/>
      </w:pPr>
      <w:r>
        <w:separator/>
      </w:r>
    </w:p>
  </w:footnote>
  <w:footnote w:type="continuationSeparator" w:id="0">
    <w:p w14:paraId="012B00DC" w14:textId="77777777" w:rsidR="0070192E" w:rsidRDefault="0070192E" w:rsidP="002466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858F" w14:textId="77777777" w:rsidR="00467A91" w:rsidRDefault="00467A9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21E462C" wp14:editId="0E76EFA3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535545" cy="10659745"/>
          <wp:effectExtent l="0" t="0" r="8255" b="825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545" cy="1065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B7E2" w14:textId="77777777" w:rsidR="00E60C92" w:rsidRDefault="009A278B" w:rsidP="00581D0C">
    <w:pPr>
      <w:pStyle w:val="Header"/>
      <w:tabs>
        <w:tab w:val="clear" w:pos="4513"/>
        <w:tab w:val="clear" w:pos="9026"/>
        <w:tab w:val="left" w:pos="2781"/>
        <w:tab w:val="left" w:pos="541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3D3F831" wp14:editId="75E51736">
          <wp:simplePos x="0" y="0"/>
          <wp:positionH relativeFrom="page">
            <wp:posOffset>20097</wp:posOffset>
          </wp:positionH>
          <wp:positionV relativeFrom="paragraph">
            <wp:posOffset>-430118</wp:posOffset>
          </wp:positionV>
          <wp:extent cx="7535682" cy="10659343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682" cy="106593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44BE" w14:textId="406D3E06" w:rsidR="00723682" w:rsidRDefault="00F417DE" w:rsidP="0074624A">
    <w:pPr>
      <w:pStyle w:val="Header"/>
      <w:jc w:val="right"/>
    </w:pPr>
    <w:r>
      <w:rPr>
        <w:noProof/>
      </w:rPr>
      <w:drawing>
        <wp:anchor distT="0" distB="0" distL="114300" distR="114300" simplePos="0" relativeHeight="251663872" behindDoc="1" locked="0" layoutInCell="1" allowOverlap="1" wp14:anchorId="0B0E30DB" wp14:editId="75D3B735">
          <wp:simplePos x="0" y="0"/>
          <wp:positionH relativeFrom="page">
            <wp:posOffset>17780</wp:posOffset>
          </wp:positionH>
          <wp:positionV relativeFrom="page">
            <wp:posOffset>79668</wp:posOffset>
          </wp:positionV>
          <wp:extent cx="7534800" cy="10659600"/>
          <wp:effectExtent l="0" t="0" r="9525" b="8890"/>
          <wp:wrapNone/>
          <wp:docPr id="1751861676" name="Picture 17518616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66533"/>
    <w:multiLevelType w:val="hybridMultilevel"/>
    <w:tmpl w:val="68F4D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72F7A"/>
    <w:multiLevelType w:val="hybridMultilevel"/>
    <w:tmpl w:val="55BA3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9822">
    <w:abstractNumId w:val="1"/>
  </w:num>
  <w:num w:numId="2" w16cid:durableId="95186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D9"/>
    <w:rsid w:val="000032E4"/>
    <w:rsid w:val="00007BA9"/>
    <w:rsid w:val="00011F90"/>
    <w:rsid w:val="000218E1"/>
    <w:rsid w:val="000433BD"/>
    <w:rsid w:val="000435FB"/>
    <w:rsid w:val="00044EEA"/>
    <w:rsid w:val="0005414E"/>
    <w:rsid w:val="00061068"/>
    <w:rsid w:val="000611C9"/>
    <w:rsid w:val="00076155"/>
    <w:rsid w:val="000924E8"/>
    <w:rsid w:val="00097C88"/>
    <w:rsid w:val="000A1BF6"/>
    <w:rsid w:val="000C4A2C"/>
    <w:rsid w:val="000E1E27"/>
    <w:rsid w:val="000E6D50"/>
    <w:rsid w:val="000F69CF"/>
    <w:rsid w:val="00112C75"/>
    <w:rsid w:val="00116A5E"/>
    <w:rsid w:val="00127D28"/>
    <w:rsid w:val="0013068F"/>
    <w:rsid w:val="00130EB9"/>
    <w:rsid w:val="001425F1"/>
    <w:rsid w:val="00146AC9"/>
    <w:rsid w:val="0015043B"/>
    <w:rsid w:val="0016116A"/>
    <w:rsid w:val="00164E95"/>
    <w:rsid w:val="001759B3"/>
    <w:rsid w:val="001826A2"/>
    <w:rsid w:val="001902D6"/>
    <w:rsid w:val="0019082C"/>
    <w:rsid w:val="00197F7E"/>
    <w:rsid w:val="001A15A4"/>
    <w:rsid w:val="001B041B"/>
    <w:rsid w:val="001B096B"/>
    <w:rsid w:val="001C4A47"/>
    <w:rsid w:val="002213D1"/>
    <w:rsid w:val="00224C98"/>
    <w:rsid w:val="002357CB"/>
    <w:rsid w:val="00241838"/>
    <w:rsid w:val="00246694"/>
    <w:rsid w:val="00263984"/>
    <w:rsid w:val="0026638A"/>
    <w:rsid w:val="00267F4E"/>
    <w:rsid w:val="002736F3"/>
    <w:rsid w:val="00285368"/>
    <w:rsid w:val="00285944"/>
    <w:rsid w:val="002A1F8F"/>
    <w:rsid w:val="002B0C6E"/>
    <w:rsid w:val="002B1D9C"/>
    <w:rsid w:val="002D09D2"/>
    <w:rsid w:val="00303227"/>
    <w:rsid w:val="00304937"/>
    <w:rsid w:val="003105D3"/>
    <w:rsid w:val="00310F94"/>
    <w:rsid w:val="003632AF"/>
    <w:rsid w:val="00364CEF"/>
    <w:rsid w:val="003876AC"/>
    <w:rsid w:val="003915DB"/>
    <w:rsid w:val="003922F1"/>
    <w:rsid w:val="003B11DD"/>
    <w:rsid w:val="003B1CAE"/>
    <w:rsid w:val="003B54BF"/>
    <w:rsid w:val="003C5E02"/>
    <w:rsid w:val="003D1A89"/>
    <w:rsid w:val="003E6CFA"/>
    <w:rsid w:val="003F1750"/>
    <w:rsid w:val="003F2DA4"/>
    <w:rsid w:val="00433D64"/>
    <w:rsid w:val="004515B0"/>
    <w:rsid w:val="0045465E"/>
    <w:rsid w:val="0046533C"/>
    <w:rsid w:val="00467A91"/>
    <w:rsid w:val="00480A82"/>
    <w:rsid w:val="00494ACD"/>
    <w:rsid w:val="004A129C"/>
    <w:rsid w:val="004A650C"/>
    <w:rsid w:val="004B2F7F"/>
    <w:rsid w:val="004B4280"/>
    <w:rsid w:val="004B5BF0"/>
    <w:rsid w:val="004C2B38"/>
    <w:rsid w:val="004C703A"/>
    <w:rsid w:val="00514172"/>
    <w:rsid w:val="00514377"/>
    <w:rsid w:val="00523931"/>
    <w:rsid w:val="00535F9A"/>
    <w:rsid w:val="005456E9"/>
    <w:rsid w:val="00553448"/>
    <w:rsid w:val="00561089"/>
    <w:rsid w:val="005633DB"/>
    <w:rsid w:val="005634B1"/>
    <w:rsid w:val="00563520"/>
    <w:rsid w:val="00563E95"/>
    <w:rsid w:val="00564D47"/>
    <w:rsid w:val="00581D0C"/>
    <w:rsid w:val="005829D4"/>
    <w:rsid w:val="00593313"/>
    <w:rsid w:val="005A04DF"/>
    <w:rsid w:val="005A1E67"/>
    <w:rsid w:val="005A2853"/>
    <w:rsid w:val="005B0009"/>
    <w:rsid w:val="005B080D"/>
    <w:rsid w:val="005B247F"/>
    <w:rsid w:val="005B319D"/>
    <w:rsid w:val="005B45B9"/>
    <w:rsid w:val="005C263E"/>
    <w:rsid w:val="005C5D02"/>
    <w:rsid w:val="005C5F1B"/>
    <w:rsid w:val="005D431F"/>
    <w:rsid w:val="005F0F13"/>
    <w:rsid w:val="00603AC2"/>
    <w:rsid w:val="00606802"/>
    <w:rsid w:val="00622E48"/>
    <w:rsid w:val="00643142"/>
    <w:rsid w:val="00644D8E"/>
    <w:rsid w:val="00675380"/>
    <w:rsid w:val="0068533D"/>
    <w:rsid w:val="006853B5"/>
    <w:rsid w:val="00687F1F"/>
    <w:rsid w:val="006912BF"/>
    <w:rsid w:val="00696501"/>
    <w:rsid w:val="006B3775"/>
    <w:rsid w:val="006B57B7"/>
    <w:rsid w:val="006E2A1E"/>
    <w:rsid w:val="0070192E"/>
    <w:rsid w:val="007115B7"/>
    <w:rsid w:val="00720B2B"/>
    <w:rsid w:val="0072220E"/>
    <w:rsid w:val="00723682"/>
    <w:rsid w:val="00725755"/>
    <w:rsid w:val="00730DD2"/>
    <w:rsid w:val="00732CC7"/>
    <w:rsid w:val="00742929"/>
    <w:rsid w:val="007431C6"/>
    <w:rsid w:val="0074405F"/>
    <w:rsid w:val="00745778"/>
    <w:rsid w:val="0074624A"/>
    <w:rsid w:val="00750575"/>
    <w:rsid w:val="0075207C"/>
    <w:rsid w:val="00761DED"/>
    <w:rsid w:val="007719B2"/>
    <w:rsid w:val="0078319D"/>
    <w:rsid w:val="007873F6"/>
    <w:rsid w:val="007A22CE"/>
    <w:rsid w:val="007B12F7"/>
    <w:rsid w:val="007B53B5"/>
    <w:rsid w:val="007C68F0"/>
    <w:rsid w:val="007D29E3"/>
    <w:rsid w:val="007D6485"/>
    <w:rsid w:val="007D774B"/>
    <w:rsid w:val="007E11F9"/>
    <w:rsid w:val="007F0D94"/>
    <w:rsid w:val="007F6CDB"/>
    <w:rsid w:val="00804A7A"/>
    <w:rsid w:val="0081513C"/>
    <w:rsid w:val="00837ECB"/>
    <w:rsid w:val="00840AB4"/>
    <w:rsid w:val="00841401"/>
    <w:rsid w:val="00843720"/>
    <w:rsid w:val="0085322A"/>
    <w:rsid w:val="00854375"/>
    <w:rsid w:val="00855011"/>
    <w:rsid w:val="00856792"/>
    <w:rsid w:val="00870422"/>
    <w:rsid w:val="008C18FF"/>
    <w:rsid w:val="008C3945"/>
    <w:rsid w:val="008C4C35"/>
    <w:rsid w:val="008D0C70"/>
    <w:rsid w:val="008D72C3"/>
    <w:rsid w:val="008E2FD7"/>
    <w:rsid w:val="008F1EA5"/>
    <w:rsid w:val="008F405B"/>
    <w:rsid w:val="00901FD2"/>
    <w:rsid w:val="00906BE7"/>
    <w:rsid w:val="00912665"/>
    <w:rsid w:val="00926325"/>
    <w:rsid w:val="009352C1"/>
    <w:rsid w:val="0093775F"/>
    <w:rsid w:val="009403DA"/>
    <w:rsid w:val="00943B46"/>
    <w:rsid w:val="00946ABB"/>
    <w:rsid w:val="00966FF1"/>
    <w:rsid w:val="00987DDA"/>
    <w:rsid w:val="00994E6F"/>
    <w:rsid w:val="009A278B"/>
    <w:rsid w:val="009A27A4"/>
    <w:rsid w:val="009A67F0"/>
    <w:rsid w:val="009C409D"/>
    <w:rsid w:val="009C5E03"/>
    <w:rsid w:val="009E290E"/>
    <w:rsid w:val="009E2E12"/>
    <w:rsid w:val="009E378C"/>
    <w:rsid w:val="009F10B9"/>
    <w:rsid w:val="009F14CB"/>
    <w:rsid w:val="009F5B1C"/>
    <w:rsid w:val="00A005CA"/>
    <w:rsid w:val="00A10A1B"/>
    <w:rsid w:val="00A132FC"/>
    <w:rsid w:val="00A418A1"/>
    <w:rsid w:val="00A438C6"/>
    <w:rsid w:val="00A5671F"/>
    <w:rsid w:val="00A60E62"/>
    <w:rsid w:val="00A6272F"/>
    <w:rsid w:val="00A62A06"/>
    <w:rsid w:val="00A71616"/>
    <w:rsid w:val="00A75D51"/>
    <w:rsid w:val="00A77812"/>
    <w:rsid w:val="00A85729"/>
    <w:rsid w:val="00A9491B"/>
    <w:rsid w:val="00A96A03"/>
    <w:rsid w:val="00AA1C81"/>
    <w:rsid w:val="00AB3955"/>
    <w:rsid w:val="00AB6A0B"/>
    <w:rsid w:val="00AC4CE6"/>
    <w:rsid w:val="00AE09B5"/>
    <w:rsid w:val="00AE1012"/>
    <w:rsid w:val="00AE2390"/>
    <w:rsid w:val="00AE6C5C"/>
    <w:rsid w:val="00AF68FF"/>
    <w:rsid w:val="00B00C71"/>
    <w:rsid w:val="00B044C6"/>
    <w:rsid w:val="00B05150"/>
    <w:rsid w:val="00B2060B"/>
    <w:rsid w:val="00B31693"/>
    <w:rsid w:val="00B51277"/>
    <w:rsid w:val="00B547CE"/>
    <w:rsid w:val="00B5586B"/>
    <w:rsid w:val="00B66BB5"/>
    <w:rsid w:val="00B70CD6"/>
    <w:rsid w:val="00B80A15"/>
    <w:rsid w:val="00B92EBE"/>
    <w:rsid w:val="00BB02F4"/>
    <w:rsid w:val="00BD0E51"/>
    <w:rsid w:val="00BD4AC7"/>
    <w:rsid w:val="00BD7136"/>
    <w:rsid w:val="00BE088D"/>
    <w:rsid w:val="00BF1054"/>
    <w:rsid w:val="00BF40E7"/>
    <w:rsid w:val="00C01EE9"/>
    <w:rsid w:val="00C20850"/>
    <w:rsid w:val="00C26F9B"/>
    <w:rsid w:val="00C325AA"/>
    <w:rsid w:val="00C436E4"/>
    <w:rsid w:val="00C457CF"/>
    <w:rsid w:val="00C503DF"/>
    <w:rsid w:val="00C541A1"/>
    <w:rsid w:val="00C66BF8"/>
    <w:rsid w:val="00C70267"/>
    <w:rsid w:val="00C75861"/>
    <w:rsid w:val="00C75E38"/>
    <w:rsid w:val="00C83581"/>
    <w:rsid w:val="00C9518E"/>
    <w:rsid w:val="00CA4395"/>
    <w:rsid w:val="00CB101B"/>
    <w:rsid w:val="00CC3A44"/>
    <w:rsid w:val="00CD581D"/>
    <w:rsid w:val="00CE5586"/>
    <w:rsid w:val="00CF3724"/>
    <w:rsid w:val="00CF6F4F"/>
    <w:rsid w:val="00D042EA"/>
    <w:rsid w:val="00D13960"/>
    <w:rsid w:val="00D17B65"/>
    <w:rsid w:val="00D25A2D"/>
    <w:rsid w:val="00D26FC1"/>
    <w:rsid w:val="00D31081"/>
    <w:rsid w:val="00D52ABE"/>
    <w:rsid w:val="00D5664D"/>
    <w:rsid w:val="00D56745"/>
    <w:rsid w:val="00D601ED"/>
    <w:rsid w:val="00D6183B"/>
    <w:rsid w:val="00D745D3"/>
    <w:rsid w:val="00D8228C"/>
    <w:rsid w:val="00D876A3"/>
    <w:rsid w:val="00DA36E6"/>
    <w:rsid w:val="00DB7A22"/>
    <w:rsid w:val="00DB7DC0"/>
    <w:rsid w:val="00DB7EBD"/>
    <w:rsid w:val="00DC39C5"/>
    <w:rsid w:val="00DE5553"/>
    <w:rsid w:val="00DF318A"/>
    <w:rsid w:val="00E00599"/>
    <w:rsid w:val="00E007ED"/>
    <w:rsid w:val="00E011DB"/>
    <w:rsid w:val="00E04C85"/>
    <w:rsid w:val="00E06B94"/>
    <w:rsid w:val="00E20BE1"/>
    <w:rsid w:val="00E3128D"/>
    <w:rsid w:val="00E37E43"/>
    <w:rsid w:val="00E4596C"/>
    <w:rsid w:val="00E47D98"/>
    <w:rsid w:val="00E60C92"/>
    <w:rsid w:val="00E7018D"/>
    <w:rsid w:val="00EA12E0"/>
    <w:rsid w:val="00EA3B29"/>
    <w:rsid w:val="00EA3C7A"/>
    <w:rsid w:val="00EA3D5C"/>
    <w:rsid w:val="00EB12B2"/>
    <w:rsid w:val="00EB5F40"/>
    <w:rsid w:val="00EC596F"/>
    <w:rsid w:val="00ED1E96"/>
    <w:rsid w:val="00ED293C"/>
    <w:rsid w:val="00F01EAA"/>
    <w:rsid w:val="00F0269E"/>
    <w:rsid w:val="00F04CB4"/>
    <w:rsid w:val="00F3136E"/>
    <w:rsid w:val="00F315DD"/>
    <w:rsid w:val="00F3183B"/>
    <w:rsid w:val="00F31D39"/>
    <w:rsid w:val="00F36033"/>
    <w:rsid w:val="00F40DEB"/>
    <w:rsid w:val="00F417DE"/>
    <w:rsid w:val="00F737D9"/>
    <w:rsid w:val="00F865D7"/>
    <w:rsid w:val="00F86B4A"/>
    <w:rsid w:val="00F92E97"/>
    <w:rsid w:val="00F95C61"/>
    <w:rsid w:val="00FA54CE"/>
    <w:rsid w:val="00FA5E0E"/>
    <w:rsid w:val="00FB2686"/>
    <w:rsid w:val="00FC2BA2"/>
    <w:rsid w:val="00FC4079"/>
    <w:rsid w:val="00FD1C05"/>
    <w:rsid w:val="00FD5B14"/>
    <w:rsid w:val="00FE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98418"/>
  <w15:chartTrackingRefBased/>
  <w15:docId w15:val="{4C2A52D1-FA67-4772-B3C3-39E19102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18E"/>
    <w:pPr>
      <w:spacing w:after="240" w:line="24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422"/>
    <w:pPr>
      <w:keepNext/>
      <w:keepLines/>
      <w:spacing w:before="240" w:after="0"/>
      <w:outlineLvl w:val="0"/>
    </w:pPr>
    <w:rPr>
      <w:rFonts w:eastAsia="Verdana" w:cstheme="majorBidi"/>
      <w:color w:val="FFFFFF" w:themeColor="background1"/>
      <w:sz w:val="96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5CA"/>
    <w:pPr>
      <w:outlineLvl w:val="1"/>
    </w:pPr>
    <w:rPr>
      <w:b/>
      <w:bCs/>
      <w:color w:val="0070C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05CA"/>
    <w:pPr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518E"/>
    <w:pPr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518E"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422"/>
    <w:rPr>
      <w:rFonts w:ascii="Verdana" w:eastAsia="Verdana" w:hAnsi="Verdana" w:cstheme="majorBidi"/>
      <w:color w:val="FFFFFF" w:themeColor="background1"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A005CA"/>
    <w:rPr>
      <w:rFonts w:ascii="Verdana" w:hAnsi="Verdana"/>
      <w:b/>
      <w:bCs/>
      <w:color w:val="0070C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669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6694"/>
  </w:style>
  <w:style w:type="paragraph" w:styleId="Footer">
    <w:name w:val="footer"/>
    <w:basedOn w:val="Normal"/>
    <w:link w:val="FooterChar"/>
    <w:uiPriority w:val="99"/>
    <w:unhideWhenUsed/>
    <w:rsid w:val="0024669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6694"/>
  </w:style>
  <w:style w:type="character" w:customStyle="1" w:styleId="Heading3Char">
    <w:name w:val="Heading 3 Char"/>
    <w:basedOn w:val="DefaultParagraphFont"/>
    <w:link w:val="Heading3"/>
    <w:uiPriority w:val="9"/>
    <w:rsid w:val="00A005CA"/>
    <w:rPr>
      <w:rFonts w:ascii="Verdana" w:hAnsi="Verdan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9518E"/>
    <w:rPr>
      <w:rFonts w:ascii="Verdana" w:hAnsi="Verdana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9518E"/>
    <w:rPr>
      <w:rFonts w:ascii="Verdana" w:hAnsi="Verdana"/>
    </w:rPr>
  </w:style>
  <w:style w:type="character" w:styleId="Hyperlink">
    <w:name w:val="Hyperlink"/>
    <w:basedOn w:val="DefaultParagraphFont"/>
    <w:uiPriority w:val="99"/>
    <w:unhideWhenUsed/>
    <w:rsid w:val="00EA12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2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0BE1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63E95"/>
    <w:pPr>
      <w:spacing w:line="259" w:lineRule="auto"/>
      <w:outlineLvl w:val="9"/>
    </w:pPr>
    <w:rPr>
      <w:rFonts w:asciiTheme="majorHAnsi" w:eastAsiaTheme="majorEastAsia" w:hAnsiTheme="majorHAnsi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63E9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63E9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63E95"/>
    <w:pPr>
      <w:spacing w:after="100"/>
      <w:ind w:left="440"/>
    </w:pPr>
  </w:style>
  <w:style w:type="paragraph" w:styleId="BodyText">
    <w:name w:val="Body Text"/>
    <w:basedOn w:val="Normal"/>
    <w:link w:val="BodyTextChar"/>
    <w:uiPriority w:val="1"/>
    <w:qFormat/>
    <w:rsid w:val="00745778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sz w:val="58"/>
      <w:szCs w:val="5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5778"/>
    <w:rPr>
      <w:rFonts w:ascii="Calibri" w:eastAsia="Calibri" w:hAnsi="Calibri" w:cs="Calibri"/>
      <w:b/>
      <w:bCs/>
      <w:sz w:val="58"/>
      <w:szCs w:val="58"/>
      <w:lang w:val="en-US"/>
    </w:rPr>
  </w:style>
  <w:style w:type="table" w:styleId="TableGrid">
    <w:name w:val="Table Grid"/>
    <w:basedOn w:val="TableNormal"/>
    <w:uiPriority w:val="39"/>
    <w:rsid w:val="00CA4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6.svg"/><Relationship Id="rId26" Type="http://schemas.openxmlformats.org/officeDocument/2006/relationships/image" Target="media/image14.sv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8.sv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estsussex.gov.uk/education-children-and-families/childrens-mental-health-and-emotional-wellbeing/" TargetMode="External"/><Relationship Id="rId22" Type="http://schemas.openxmlformats.org/officeDocument/2006/relationships/image" Target="media/image10.sv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1090\OneDrive%20-%20West%20Sussex%20County%20Council\Downloads\03.%20MS%20WORD%20Portrait%20Template%20ORGANI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866FA90F36D40A1BCF6028307D5B1" ma:contentTypeVersion="10" ma:contentTypeDescription="Create a new document." ma:contentTypeScope="" ma:versionID="154326b6770e188f5087474f549510a9">
  <xsd:schema xmlns:xsd="http://www.w3.org/2001/XMLSchema" xmlns:xs="http://www.w3.org/2001/XMLSchema" xmlns:p="http://schemas.microsoft.com/office/2006/metadata/properties" xmlns:ns2="62ee8215-30be-4939-b890-7fa8e225ec1c" xmlns:ns3="9ee22778-b181-4c22-9315-d66e374555b7" targetNamespace="http://schemas.microsoft.com/office/2006/metadata/properties" ma:root="true" ma:fieldsID="705d691777191caa19157cd3fc6c0044" ns2:_="" ns3:_="">
    <xsd:import namespace="62ee8215-30be-4939-b890-7fa8e225ec1c"/>
    <xsd:import namespace="9ee22778-b181-4c22-9315-d66e374555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e8215-30be-4939-b890-7fa8e225e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5cfc3-6d57-4d32-a9c6-53493ba1c7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22778-b181-4c22-9315-d66e374555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02451f-6efd-46c6-9584-85c72ae70e03}" ma:internalName="TaxCatchAll" ma:showField="CatchAllData" ma:web="9ee22778-b181-4c22-9315-d66e374555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ee8215-30be-4939-b890-7fa8e225ec1c">
      <Terms xmlns="http://schemas.microsoft.com/office/infopath/2007/PartnerControls"/>
    </lcf76f155ced4ddcb4097134ff3c332f>
    <TaxCatchAll xmlns="9ee22778-b181-4c22-9315-d66e374555b7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58058-7DC9-4641-945A-7C7EFF61F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e8215-30be-4939-b890-7fa8e225ec1c"/>
    <ds:schemaRef ds:uri="9ee22778-b181-4c22-9315-d66e374555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A8CF10-9E76-4CAD-A699-542936F91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09971-5BBD-4034-B0FA-C74D2CD4E325}">
  <ds:schemaRefs>
    <ds:schemaRef ds:uri="http://schemas.microsoft.com/office/2006/metadata/properties"/>
    <ds:schemaRef ds:uri="http://schemas.microsoft.com/office/infopath/2007/PartnerControls"/>
    <ds:schemaRef ds:uri="62ee8215-30be-4939-b890-7fa8e225ec1c"/>
    <ds:schemaRef ds:uri="9ee22778-b181-4c22-9315-d66e374555b7"/>
  </ds:schemaRefs>
</ds:datastoreItem>
</file>

<file path=customXml/itemProps4.xml><?xml version="1.0" encoding="utf-8"?>
<ds:datastoreItem xmlns:ds="http://schemas.openxmlformats.org/officeDocument/2006/customXml" ds:itemID="{A8261BA7-ED7C-4727-B502-A3C67FA16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03. MS WORD Portrait Template ORGANIC.dotx</Template>
  <TotalTime>20</TotalTime>
  <Pages>16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Woods</dc:creator>
  <cp:keywords/>
  <dc:description/>
  <cp:lastModifiedBy>Paul Beattie</cp:lastModifiedBy>
  <cp:revision>10</cp:revision>
  <dcterms:created xsi:type="dcterms:W3CDTF">2026-08-25T12:03:00Z</dcterms:created>
  <dcterms:modified xsi:type="dcterms:W3CDTF">2026-09-11T11:30:00Z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0x010100527866FA90F36D40A1BCF6028307D5B1</vt:lpwstr>
  </property>
</Properties>
</file>